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0C" w:rsidRDefault="008B120C" w:rsidP="00930EFB">
      <w:pPr>
        <w:jc w:val="center"/>
        <w:rPr>
          <w:color w:val="A6A6A6"/>
          <w:sz w:val="28"/>
        </w:rPr>
      </w:pPr>
      <w:r>
        <w:rPr>
          <w:color w:val="A6A6A6"/>
          <w:sz w:val="28"/>
        </w:rPr>
        <w:t>22 listopada 2016</w:t>
      </w:r>
    </w:p>
    <w:p w:rsidR="008B120C" w:rsidRDefault="008B120C" w:rsidP="00BD7CCA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D619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Internauci na tropie… butów: </w:t>
      </w:r>
    </w:p>
    <w:p w:rsidR="008B120C" w:rsidRPr="00434B52" w:rsidRDefault="008B120C" w:rsidP="00D619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ślady prowadzą na Facebooka, Twittera i Instagrama</w:t>
      </w:r>
    </w:p>
    <w:p w:rsidR="008B120C" w:rsidRDefault="008B120C" w:rsidP="00434B52">
      <w:pPr>
        <w:pStyle w:val="NormalWeb"/>
        <w:shd w:val="clear" w:color="auto" w:fill="FFFFFF"/>
        <w:spacing w:before="360" w:beforeAutospacing="0" w:after="360" w:afterAutospacing="0" w:line="285" w:lineRule="atLeast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Pr="00835651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</w:rPr>
      </w:pPr>
      <w:r w:rsidRPr="00835651">
        <w:rPr>
          <w:rStyle w:val="Strong"/>
          <w:rFonts w:ascii="Calibri" w:hAnsi="Calibri"/>
          <w:bCs w:val="0"/>
        </w:rPr>
        <w:t xml:space="preserve">Tylko </w:t>
      </w:r>
      <w:r>
        <w:rPr>
          <w:rStyle w:val="Strong"/>
          <w:rFonts w:ascii="Calibri" w:hAnsi="Calibri"/>
          <w:bCs w:val="0"/>
        </w:rPr>
        <w:t>w ciągu ostatnich trzech tygodni</w:t>
      </w:r>
      <w:r w:rsidRPr="00835651">
        <w:rPr>
          <w:rStyle w:val="Strong"/>
          <w:rFonts w:ascii="Calibri" w:hAnsi="Calibri"/>
          <w:bCs w:val="0"/>
        </w:rPr>
        <w:t xml:space="preserve"> w internecie i social mediach pojawiło się ponad 82 tys. wzmianek</w:t>
      </w:r>
      <w:r>
        <w:rPr>
          <w:rStyle w:val="Strong"/>
          <w:rFonts w:ascii="Calibri" w:hAnsi="Calibri"/>
          <w:bCs w:val="0"/>
        </w:rPr>
        <w:t xml:space="preserve"> </w:t>
      </w:r>
      <w:r w:rsidRPr="00835651">
        <w:rPr>
          <w:rStyle w:val="Strong"/>
          <w:rFonts w:ascii="Calibri" w:hAnsi="Calibri"/>
          <w:bCs w:val="0"/>
        </w:rPr>
        <w:t xml:space="preserve">na temat </w:t>
      </w:r>
      <w:r>
        <w:rPr>
          <w:rStyle w:val="Strong"/>
          <w:rFonts w:ascii="Calibri" w:hAnsi="Calibri"/>
          <w:bCs w:val="0"/>
        </w:rPr>
        <w:t>obuwia</w:t>
      </w:r>
      <w:r w:rsidRPr="00835651">
        <w:rPr>
          <w:rStyle w:val="Strong"/>
          <w:rFonts w:ascii="Calibri" w:hAnsi="Calibri"/>
          <w:bCs w:val="0"/>
        </w:rPr>
        <w:t xml:space="preserve"> – wynika z najnowszego </w:t>
      </w:r>
      <w:r>
        <w:rPr>
          <w:rStyle w:val="Strong"/>
          <w:rFonts w:ascii="Calibri" w:hAnsi="Calibri"/>
          <w:bCs w:val="0"/>
        </w:rPr>
        <w:t>badania</w:t>
      </w:r>
      <w:r w:rsidRPr="00835651">
        <w:rPr>
          <w:rStyle w:val="Strong"/>
          <w:rFonts w:ascii="Calibri" w:hAnsi="Calibri"/>
          <w:bCs w:val="0"/>
        </w:rPr>
        <w:t xml:space="preserve"> IMM. </w:t>
      </w:r>
      <w:r>
        <w:rPr>
          <w:rStyle w:val="Strong"/>
          <w:rFonts w:ascii="Calibri" w:hAnsi="Calibri"/>
          <w:bCs w:val="0"/>
        </w:rPr>
        <w:t>Kupujemy, sprzedajemy i</w:t>
      </w:r>
      <w:r w:rsidRPr="00835651">
        <w:rPr>
          <w:rStyle w:val="Strong"/>
          <w:rFonts w:ascii="Calibri" w:hAnsi="Calibri"/>
          <w:bCs w:val="0"/>
        </w:rPr>
        <w:t xml:space="preserve"> </w:t>
      </w:r>
      <w:r>
        <w:rPr>
          <w:rStyle w:val="Strong"/>
          <w:rFonts w:ascii="Calibri" w:hAnsi="Calibri"/>
          <w:bCs w:val="0"/>
        </w:rPr>
        <w:t>szukamy tych idealnych, które muszą być przede wszystkim ładne, wygodne oraz dobre jakościowo.</w:t>
      </w:r>
      <w:r w:rsidRPr="00835651">
        <w:rPr>
          <w:rStyle w:val="Strong"/>
          <w:rFonts w:ascii="Calibri" w:hAnsi="Calibri"/>
          <w:bCs w:val="0"/>
        </w:rPr>
        <w:t xml:space="preserve"> Inspirują nas blogerki, które przez swoje media społecznościowe promują wybrane mark</w:t>
      </w:r>
      <w:r>
        <w:rPr>
          <w:rStyle w:val="Strong"/>
          <w:rFonts w:ascii="Calibri" w:hAnsi="Calibri"/>
          <w:bCs w:val="0"/>
        </w:rPr>
        <w:t>i i szukamy porad u innych użytkowników</w:t>
      </w:r>
      <w:r w:rsidRPr="00835651">
        <w:rPr>
          <w:rStyle w:val="Strong"/>
          <w:rFonts w:ascii="Calibri" w:hAnsi="Calibri"/>
          <w:bCs w:val="0"/>
        </w:rPr>
        <w:t>.</w:t>
      </w:r>
      <w:r>
        <w:rPr>
          <w:rStyle w:val="Strong"/>
          <w:rFonts w:ascii="Calibri" w:hAnsi="Calibri"/>
          <w:bCs w:val="0"/>
        </w:rPr>
        <w:t xml:space="preserve"> </w:t>
      </w:r>
      <w:r w:rsidRPr="00835651">
        <w:rPr>
          <w:rStyle w:val="Strong"/>
          <w:rFonts w:ascii="Calibri" w:hAnsi="Calibri"/>
          <w:bCs w:val="0"/>
        </w:rPr>
        <w:t>Najlepszymi przyjaciółmi kobie</w:t>
      </w:r>
      <w:r>
        <w:rPr>
          <w:rStyle w:val="Strong"/>
          <w:rFonts w:ascii="Calibri" w:hAnsi="Calibri"/>
          <w:bCs w:val="0"/>
        </w:rPr>
        <w:t>t są więc nie diamenty, a buty?</w:t>
      </w: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</w:p>
    <w:p w:rsidR="008B120C" w:rsidRPr="00B5722A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8"/>
          <w:szCs w:val="28"/>
        </w:rPr>
      </w:pPr>
      <w:r>
        <w:rPr>
          <w:rStyle w:val="Strong"/>
          <w:rFonts w:ascii="Calibri" w:hAnsi="Calibri"/>
          <w:bCs w:val="0"/>
          <w:sz w:val="28"/>
          <w:szCs w:val="28"/>
        </w:rPr>
        <w:t>Chcę oglądać Twoje nogi</w:t>
      </w:r>
      <w:r w:rsidRPr="00B5722A">
        <w:rPr>
          <w:rStyle w:val="Strong"/>
          <w:rFonts w:ascii="Calibri" w:hAnsi="Calibri"/>
          <w:bCs w:val="0"/>
          <w:sz w:val="28"/>
          <w:szCs w:val="28"/>
        </w:rPr>
        <w:t xml:space="preserve">   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W badanym okresie, między </w:t>
      </w:r>
      <w:r w:rsidRPr="00835651">
        <w:rPr>
          <w:rStyle w:val="Strong"/>
          <w:rFonts w:ascii="Calibri" w:hAnsi="Calibri"/>
          <w:bCs w:val="0"/>
        </w:rPr>
        <w:t xml:space="preserve">24 października a 14 listopada 2016, hasła dotyczące butów mogły zostać </w:t>
      </w:r>
      <w:r>
        <w:rPr>
          <w:rStyle w:val="Strong"/>
          <w:rFonts w:ascii="Calibri" w:hAnsi="Calibri"/>
          <w:bCs w:val="0"/>
        </w:rPr>
        <w:t xml:space="preserve">wyświetlone nawet </w:t>
      </w:r>
      <w:r w:rsidRPr="00835651">
        <w:rPr>
          <w:rStyle w:val="Strong"/>
          <w:rFonts w:ascii="Calibri" w:hAnsi="Calibri"/>
          <w:bCs w:val="0"/>
        </w:rPr>
        <w:t>268 mln razy</w:t>
      </w:r>
      <w:r>
        <w:rPr>
          <w:rStyle w:val="Strong"/>
          <w:rFonts w:ascii="Calibri" w:hAnsi="Calibri"/>
          <w:bCs w:val="0"/>
        </w:rPr>
        <w:t xml:space="preserve">, </w:t>
      </w:r>
      <w:r w:rsidRPr="00CC4586">
        <w:rPr>
          <w:rStyle w:val="Strong"/>
          <w:rFonts w:ascii="Calibri" w:hAnsi="Calibri"/>
          <w:b w:val="0"/>
          <w:bCs w:val="0"/>
        </w:rPr>
        <w:t xml:space="preserve">co </w:t>
      </w:r>
      <w:r>
        <w:rPr>
          <w:rStyle w:val="Strong"/>
          <w:rFonts w:ascii="Calibri" w:hAnsi="Calibri"/>
          <w:b w:val="0"/>
          <w:bCs w:val="0"/>
        </w:rPr>
        <w:t xml:space="preserve">może </w:t>
      </w:r>
      <w:r w:rsidRPr="00CC4586">
        <w:rPr>
          <w:rStyle w:val="Strong"/>
          <w:rFonts w:ascii="Calibri" w:hAnsi="Calibri"/>
          <w:b w:val="0"/>
          <w:bCs w:val="0"/>
        </w:rPr>
        <w:t>świadczy</w:t>
      </w:r>
      <w:r>
        <w:rPr>
          <w:rStyle w:val="Strong"/>
          <w:rFonts w:ascii="Calibri" w:hAnsi="Calibri"/>
          <w:b w:val="0"/>
          <w:bCs w:val="0"/>
        </w:rPr>
        <w:t>ć o tym</w:t>
      </w:r>
      <w:r w:rsidRPr="00CC4586">
        <w:rPr>
          <w:rStyle w:val="Strong"/>
          <w:rFonts w:ascii="Calibri" w:hAnsi="Calibri"/>
          <w:b w:val="0"/>
          <w:bCs w:val="0"/>
        </w:rPr>
        <w:t xml:space="preserve">, że ta część garderoby stanowi kluczowy element naszego </w:t>
      </w:r>
      <w:r>
        <w:rPr>
          <w:rStyle w:val="Strong"/>
          <w:rFonts w:ascii="Calibri" w:hAnsi="Calibri"/>
          <w:b w:val="0"/>
          <w:bCs w:val="0"/>
        </w:rPr>
        <w:t xml:space="preserve">ubioru.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Gorączkowe poszukiwania obuwia obrazuje wykres dotyczący ogólnej liczby publikacji na przestrzeni badanego czasu.</w:t>
      </w:r>
    </w:p>
    <w:p w:rsidR="008B120C" w:rsidRDefault="008B120C" w:rsidP="0096164D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</w:rPr>
      </w:pPr>
      <w:r w:rsidRPr="002F0F6D">
        <w:rPr>
          <w:rStyle w:val="Strong"/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126pt">
            <v:imagedata r:id="rId7" o:title=""/>
          </v:shape>
        </w:pict>
      </w:r>
    </w:p>
    <w:p w:rsidR="008B120C" w:rsidRDefault="008B120C" w:rsidP="0096164D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Wzrastające oraz spadające zainteresowanie podyktowane jest pojawiającymi się wyprzedażami, zniżkami bądź wyjątkowymi ofertami zakupowy</w:t>
      </w:r>
      <w:r w:rsidRPr="00E06419">
        <w:rPr>
          <w:rStyle w:val="Strong"/>
          <w:rFonts w:ascii="Calibri" w:hAnsi="Calibri"/>
          <w:b w:val="0"/>
          <w:bCs w:val="0"/>
        </w:rPr>
        <w:t>mi</w:t>
      </w:r>
      <w:r>
        <w:rPr>
          <w:rStyle w:val="Strong"/>
          <w:rFonts w:ascii="Calibri" w:hAnsi="Calibri"/>
          <w:b w:val="0"/>
          <w:bCs w:val="0"/>
        </w:rPr>
        <w:t xml:space="preserve"> i zniżkami promowanymi przez firmy bądź blogerki modowe</w:t>
      </w:r>
      <w:r w:rsidRPr="00E06419">
        <w:rPr>
          <w:rStyle w:val="Strong"/>
          <w:rFonts w:ascii="Calibri" w:hAnsi="Calibri"/>
          <w:b w:val="0"/>
          <w:bCs w:val="0"/>
        </w:rPr>
        <w:t xml:space="preserve">. </w:t>
      </w:r>
      <w:r>
        <w:rPr>
          <w:rStyle w:val="Strong"/>
          <w:rFonts w:ascii="Calibri" w:hAnsi="Calibri"/>
          <w:bCs w:val="0"/>
        </w:rPr>
        <w:t xml:space="preserve">Tak było między </w:t>
      </w:r>
      <w:smartTag w:uri="urn:schemas-microsoft-com:office:smarttags" w:element="metricconverter">
        <w:smartTagPr>
          <w:attr w:name="ProductID" w:val="24 a"/>
        </w:smartTagPr>
        <w:r>
          <w:rPr>
            <w:rStyle w:val="Strong"/>
            <w:rFonts w:ascii="Calibri" w:hAnsi="Calibri"/>
            <w:bCs w:val="0"/>
          </w:rPr>
          <w:t>24 a</w:t>
        </w:r>
      </w:smartTag>
      <w:r>
        <w:rPr>
          <w:rStyle w:val="Strong"/>
          <w:rFonts w:ascii="Calibri" w:hAnsi="Calibri"/>
          <w:bCs w:val="0"/>
        </w:rPr>
        <w:t xml:space="preserve"> 25 października</w:t>
      </w:r>
      <w:r w:rsidRPr="0096164D">
        <w:rPr>
          <w:rStyle w:val="Strong"/>
          <w:rFonts w:ascii="Calibri" w:hAnsi="Calibri"/>
          <w:bCs w:val="0"/>
        </w:rPr>
        <w:t xml:space="preserve"> oraz </w:t>
      </w:r>
      <w:r>
        <w:rPr>
          <w:rStyle w:val="Strong"/>
          <w:rFonts w:ascii="Calibri" w:hAnsi="Calibri"/>
          <w:bCs w:val="0"/>
        </w:rPr>
        <w:t xml:space="preserve">między </w:t>
      </w:r>
      <w:smartTag w:uri="urn:schemas-microsoft-com:office:smarttags" w:element="metricconverter">
        <w:smartTagPr>
          <w:attr w:name="ProductID" w:val="3”"/>
        </w:smartTagPr>
        <w:r>
          <w:rPr>
            <w:rStyle w:val="Strong"/>
            <w:rFonts w:ascii="Calibri" w:hAnsi="Calibri"/>
            <w:bCs w:val="0"/>
          </w:rPr>
          <w:t>27 a</w:t>
        </w:r>
      </w:smartTag>
      <w:r>
        <w:rPr>
          <w:rStyle w:val="Strong"/>
          <w:rFonts w:ascii="Calibri" w:hAnsi="Calibri"/>
          <w:bCs w:val="0"/>
        </w:rPr>
        <w:t xml:space="preserve"> </w:t>
      </w:r>
      <w:r w:rsidRPr="0096164D">
        <w:rPr>
          <w:rStyle w:val="Strong"/>
          <w:rFonts w:ascii="Calibri" w:hAnsi="Calibri"/>
          <w:bCs w:val="0"/>
        </w:rPr>
        <w:t>28 października, kiedy zauważyliśmy wyraźny skok w liczbie publikacji</w:t>
      </w:r>
      <w:r>
        <w:rPr>
          <w:rStyle w:val="Strong"/>
          <w:rFonts w:ascii="Calibri" w:hAnsi="Calibri"/>
          <w:bCs w:val="0"/>
        </w:rPr>
        <w:t xml:space="preserve"> i wzmożoną aktywność dyskusji w mediach społecznościowych. </w:t>
      </w:r>
    </w:p>
    <w:p w:rsidR="008B120C" w:rsidRDefault="008B120C" w:rsidP="00EA7E23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26" type="#_x0000_t75" style="width:427.5pt;height:275.25pt">
            <v:imagedata r:id="rId8" o:title=""/>
          </v:shape>
        </w:pict>
      </w:r>
    </w:p>
    <w:p w:rsidR="008B120C" w:rsidRDefault="008B120C" w:rsidP="00EA7E23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</w:rPr>
      </w:pPr>
    </w:p>
    <w:p w:rsidR="008B120C" w:rsidRDefault="008B120C" w:rsidP="00EA7E23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27" type="#_x0000_t75" style="width:432.75pt;height:273.75pt">
            <v:imagedata r:id="rId9" o:title=""/>
          </v:shape>
        </w:pict>
      </w:r>
    </w:p>
    <w:p w:rsidR="008B120C" w:rsidRDefault="008B120C" w:rsidP="00DF722D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</w:rPr>
        <w:pict>
          <v:shape id="_x0000_i1028" type="#_x0000_t75" style="width:330.75pt;height:548.25pt">
            <v:imagedata r:id="rId10" o:title=""/>
          </v:shape>
        </w:pict>
      </w:r>
    </w:p>
    <w:p w:rsidR="008B120C" w:rsidRPr="00110C3A" w:rsidRDefault="008B120C" w:rsidP="0096164D">
      <w:pPr>
        <w:jc w:val="both"/>
        <w:rPr>
          <w:rStyle w:val="Strong"/>
          <w:bCs w:val="0"/>
          <w:sz w:val="28"/>
          <w:szCs w:val="28"/>
        </w:rPr>
      </w:pPr>
      <w:r w:rsidRPr="00110C3A">
        <w:rPr>
          <w:rStyle w:val="Strong"/>
          <w:bCs w:val="0"/>
          <w:sz w:val="28"/>
          <w:szCs w:val="28"/>
        </w:rPr>
        <w:t>Jakoś</w:t>
      </w:r>
      <w:r>
        <w:rPr>
          <w:rStyle w:val="Strong"/>
          <w:bCs w:val="0"/>
          <w:sz w:val="28"/>
          <w:szCs w:val="28"/>
        </w:rPr>
        <w:t>ć</w:t>
      </w:r>
      <w:r w:rsidRPr="00110C3A">
        <w:rPr>
          <w:rStyle w:val="Strong"/>
          <w:bCs w:val="0"/>
          <w:sz w:val="28"/>
          <w:szCs w:val="28"/>
        </w:rPr>
        <w:t xml:space="preserve"> a cena</w:t>
      </w:r>
    </w:p>
    <w:p w:rsidR="008B120C" w:rsidRPr="00DF722D" w:rsidRDefault="008B120C" w:rsidP="0096164D">
      <w:pPr>
        <w:jc w:val="both"/>
        <w:rPr>
          <w:rStyle w:val="uficommentbody"/>
          <w:b/>
          <w:sz w:val="24"/>
          <w:szCs w:val="24"/>
        </w:rPr>
      </w:pPr>
      <w:r>
        <w:rPr>
          <w:rStyle w:val="Strong"/>
          <w:b w:val="0"/>
          <w:bCs w:val="0"/>
          <w:sz w:val="24"/>
          <w:szCs w:val="24"/>
        </w:rPr>
        <w:t>Co</w:t>
      </w:r>
      <w:r w:rsidRPr="00CB1924">
        <w:rPr>
          <w:rStyle w:val="Strong"/>
          <w:b w:val="0"/>
          <w:bCs w:val="0"/>
          <w:sz w:val="24"/>
          <w:szCs w:val="24"/>
        </w:rPr>
        <w:t xml:space="preserve"> nam najbardziej przeszkadza? To, że buty są niewygodne i mają przykry zapach. Dlatego tak często internauci podkreślają, że </w:t>
      </w:r>
      <w:r w:rsidRPr="00CB1924">
        <w:rPr>
          <w:rStyle w:val="Strong"/>
          <w:bCs w:val="0"/>
          <w:sz w:val="24"/>
          <w:szCs w:val="24"/>
        </w:rPr>
        <w:t xml:space="preserve">na dobre jakościowo </w:t>
      </w:r>
      <w:r>
        <w:rPr>
          <w:rStyle w:val="Strong"/>
          <w:bCs w:val="0"/>
          <w:sz w:val="24"/>
          <w:szCs w:val="24"/>
        </w:rPr>
        <w:t xml:space="preserve">buty </w:t>
      </w:r>
      <w:r w:rsidRPr="00CB1924">
        <w:rPr>
          <w:rStyle w:val="Strong"/>
          <w:bCs w:val="0"/>
          <w:sz w:val="24"/>
          <w:szCs w:val="24"/>
        </w:rPr>
        <w:t>są w stanie przeznaczyć więcej pieniędzy.</w:t>
      </w:r>
      <w:r>
        <w:rPr>
          <w:rStyle w:val="Strong"/>
          <w:bCs w:val="0"/>
          <w:sz w:val="24"/>
          <w:szCs w:val="24"/>
        </w:rPr>
        <w:t xml:space="preserve"> </w:t>
      </w:r>
      <w:r w:rsidRPr="00CB1924">
        <w:rPr>
          <w:rStyle w:val="Strong"/>
          <w:b w:val="0"/>
          <w:bCs w:val="0"/>
          <w:sz w:val="24"/>
          <w:szCs w:val="24"/>
        </w:rPr>
        <w:t>„</w:t>
      </w:r>
      <w:r w:rsidRPr="00CB1924">
        <w:rPr>
          <w:rStyle w:val="uficommentbody"/>
          <w:b/>
          <w:sz w:val="24"/>
          <w:szCs w:val="24"/>
        </w:rPr>
        <w:t>Wydaje mi się, że lepiej wydać trochę na buty, a jeśli będzie idealnie dobrany na pewno posłuży kilka dobrych lat w zróżnicowanym terenie”</w:t>
      </w:r>
      <w:r>
        <w:rPr>
          <w:rStyle w:val="uficommentbody"/>
          <w:b/>
          <w:sz w:val="24"/>
          <w:szCs w:val="24"/>
        </w:rPr>
        <w:t xml:space="preserve"> – napisała jedna z użytkowniczek Twittera.  </w:t>
      </w:r>
    </w:p>
    <w:p w:rsidR="008B120C" w:rsidRPr="00F566C1" w:rsidRDefault="008B120C" w:rsidP="0096164D">
      <w:pPr>
        <w:jc w:val="both"/>
        <w:rPr>
          <w:rStyle w:val="uficommentbody"/>
          <w:sz w:val="24"/>
          <w:szCs w:val="24"/>
        </w:rPr>
      </w:pPr>
      <w:r>
        <w:rPr>
          <w:rStyle w:val="uficommentbody"/>
          <w:sz w:val="24"/>
          <w:szCs w:val="24"/>
        </w:rPr>
        <w:t xml:space="preserve">Opiniami klientów chwalą się też same firmy. Producent obuwia górskiego Hanzel na swojej facebookowej stronie zamieścił komentarz szczęśliwego nabywcy pary butów. Jak widać na klientach nie warto oszczędzać, a zwróci nam się to z nawiązką. </w:t>
      </w:r>
    </w:p>
    <w:p w:rsidR="008B120C" w:rsidRDefault="008B120C" w:rsidP="00DF722D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29" type="#_x0000_t75" style="width:336.75pt;height:337.5pt">
            <v:imagedata r:id="rId11" o:title=""/>
          </v:shape>
        </w:pict>
      </w:r>
    </w:p>
    <w:p w:rsidR="008B120C" w:rsidRPr="00DF722D" w:rsidRDefault="008B120C" w:rsidP="00DF722D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</w:p>
    <w:p w:rsidR="008B120C" w:rsidRPr="00B5722A" w:rsidRDefault="008B120C" w:rsidP="0096164D">
      <w:pPr>
        <w:pStyle w:val="NormalWeb"/>
        <w:shd w:val="clear" w:color="auto" w:fill="FFFFFF"/>
        <w:spacing w:before="360" w:beforeAutospacing="0" w:after="360" w:afterAutospacing="0" w:line="285" w:lineRule="atLeast"/>
        <w:rPr>
          <w:rStyle w:val="Strong"/>
          <w:rFonts w:ascii="Calibri" w:hAnsi="Calibri"/>
          <w:bCs w:val="0"/>
          <w:sz w:val="28"/>
          <w:szCs w:val="28"/>
        </w:rPr>
      </w:pPr>
      <w:r>
        <w:rPr>
          <w:rStyle w:val="Strong"/>
          <w:rFonts w:ascii="Calibri" w:hAnsi="Calibri"/>
          <w:bCs w:val="0"/>
          <w:sz w:val="28"/>
          <w:szCs w:val="28"/>
        </w:rPr>
        <w:t>Kupię ładne i wygodne buty - istnieją?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Dyskusja w sieci na temat obuwia obejmująca kilkadziesiąt tysięcy komentarzy dotyczyła wielu aspektów – m.in. podejmowania się poszukiwań butów ładnych, aczkolwiek wygodnych. Bo - jak wynika z analiz opinii internautów  - nie zawsze idzie to w parze.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</w:p>
    <w:p w:rsidR="008B120C" w:rsidRDefault="008B120C" w:rsidP="00F039B0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30" type="#_x0000_t75" style="width:321.75pt;height:527.25pt">
            <v:imagedata r:id="rId12" o:title=""/>
          </v:shape>
        </w:pic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Temat wygodnych butów spędza sen z powiek niejednej Polce. Czasami „mission” jest naprawdę „impossible”, szczególnie kiedy pojawiają się potrzeby znalezienia np. wygodnych wysokich szpilek. „Czy takie w ogóle istnieją?” – pytają internautki.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Mówi się, że może być albo ładnie, albo wygodnie i jest to dobra wskazówka dla poszukiwaczek 15-centymetrowych obuwniczych dzieł sztuki. </w:t>
      </w:r>
      <w:r w:rsidRPr="00266115">
        <w:rPr>
          <w:rStyle w:val="Strong"/>
          <w:rFonts w:ascii="Calibri" w:hAnsi="Calibri"/>
          <w:bCs w:val="0"/>
        </w:rPr>
        <w:t xml:space="preserve">„Ja zawsze kupuję osobno ładne, </w:t>
      </w:r>
      <w:r>
        <w:rPr>
          <w:rStyle w:val="Strong"/>
          <w:rFonts w:ascii="Calibri" w:hAnsi="Calibri"/>
          <w:bCs w:val="0"/>
        </w:rPr>
        <w:t xml:space="preserve">osobno </w:t>
      </w:r>
      <w:r w:rsidRPr="00266115">
        <w:rPr>
          <w:rStyle w:val="Strong"/>
          <w:rFonts w:ascii="Calibri" w:hAnsi="Calibri"/>
          <w:bCs w:val="0"/>
        </w:rPr>
        <w:t>wygodne etc.”</w:t>
      </w:r>
      <w:r>
        <w:rPr>
          <w:rStyle w:val="Strong"/>
          <w:rFonts w:ascii="Calibri" w:hAnsi="Calibri"/>
          <w:b w:val="0"/>
          <w:bCs w:val="0"/>
        </w:rPr>
        <w:t xml:space="preserve"> – pisała o swoich doświadczeniach jedna z użytkowniczek Facebooka.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Chociaż social media donoszą, że cuda też się zdarzają. Poinformowała o tym na Instagramie jedna z internautek.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31" type="#_x0000_t75" style="width:448.5pt;height:285pt">
            <v:imagedata r:id="rId13" o:title=""/>
          </v:shape>
        </w:pic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Na jednym z forów internetowych namierzyliśmy też pomysł na utworzenie</w:t>
      </w:r>
      <w:r>
        <w:rPr>
          <w:rStyle w:val="Strong"/>
          <w:rFonts w:ascii="Calibri" w:hAnsi="Calibri"/>
          <w:bCs w:val="0"/>
        </w:rPr>
        <w:t xml:space="preserve"> Szpilkostrady</w:t>
      </w:r>
      <w:r w:rsidRPr="003A1F99">
        <w:rPr>
          <w:rStyle w:val="Strong"/>
          <w:rFonts w:ascii="Calibri" w:hAnsi="Calibri"/>
          <w:bCs w:val="0"/>
        </w:rPr>
        <w:t xml:space="preserve"> </w:t>
      </w:r>
      <w:r>
        <w:rPr>
          <w:rStyle w:val="Strong"/>
          <w:rFonts w:ascii="Calibri" w:hAnsi="Calibri"/>
          <w:b w:val="0"/>
          <w:bCs w:val="0"/>
        </w:rPr>
        <w:t xml:space="preserve">– specjalnie przygotowanej powierzchni chodnikach  z myślą również o miłośniczkach wysokich obcasów. Być może wówczas rzadziej będziemy obserwować obrazy, kiedy to nierówna powierzchnia sprawia, że niedoświadczone i niezaprawione w bojach fanki szpilek często potrafią nawet zepsuć niektórym wieczorny nastrój. 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intertext"/>
          <w:rFonts w:ascii="Calibri" w:hAnsi="Calibri"/>
          <w:b/>
        </w:rPr>
      </w:pPr>
      <w:r>
        <w:rPr>
          <w:rStyle w:val="Strong"/>
          <w:rFonts w:ascii="Calibri" w:hAnsi="Calibri"/>
          <w:b w:val="0"/>
          <w:bCs w:val="0"/>
        </w:rPr>
        <w:t>„</w:t>
      </w:r>
      <w:r w:rsidRPr="007611C0">
        <w:rPr>
          <w:rStyle w:val="intertext"/>
          <w:rFonts w:ascii="Calibri" w:hAnsi="Calibri"/>
          <w:b/>
        </w:rPr>
        <w:t>Kiedyś miałam koleżankę, która w obcasach poszła wieczorem na spacer po wsi po krzywej drodze i opóźniała nas bo "ona ma obcasy" i jej się źle idzie, bo nie widzi czy równy chodnik czy krzywo, albo idzie na spacer i marudzi że ją nogi bolą i że mam nie iść tak szybko bo ona ma obcasy A czy ja jej kazałam obcasy zakładać?? Obcasy to nie są buty do chodzenia taka prawda w większości są do buty do wyglądania albo na krótkie trasy. Nie wiem może nie miałam super-ekstra wygodnyc</w:t>
      </w:r>
      <w:r>
        <w:rPr>
          <w:rStyle w:val="intertext"/>
          <w:rFonts w:ascii="Calibri" w:hAnsi="Calibri"/>
          <w:b/>
        </w:rPr>
        <w:t>h obcasów ale takie moje zdanie</w:t>
      </w:r>
      <w:r w:rsidRPr="007611C0">
        <w:rPr>
          <w:rStyle w:val="intertext"/>
          <w:rFonts w:ascii="Calibri" w:hAnsi="Calibri"/>
          <w:b/>
        </w:rPr>
        <w:t xml:space="preserve">” – </w:t>
      </w:r>
      <w:r w:rsidRPr="00110C3A">
        <w:rPr>
          <w:rStyle w:val="intertext"/>
          <w:rFonts w:ascii="Calibri" w:hAnsi="Calibri"/>
        </w:rPr>
        <w:t>napisała jedna z użytkowniczek na</w:t>
      </w:r>
      <w:r w:rsidRPr="004845FA">
        <w:rPr>
          <w:rStyle w:val="intertext"/>
          <w:rFonts w:ascii="Calibri" w:hAnsi="Calibri"/>
        </w:rPr>
        <w:t xml:space="preserve"> forum</w:t>
      </w:r>
      <w:r>
        <w:rPr>
          <w:rStyle w:val="intertext"/>
          <w:rFonts w:ascii="Calibri" w:hAnsi="Calibri"/>
          <w:b/>
        </w:rPr>
        <w:t xml:space="preserve"> </w:t>
      </w:r>
      <w:r w:rsidRPr="004845FA">
        <w:rPr>
          <w:rStyle w:val="intertext"/>
          <w:rFonts w:ascii="Calibri" w:hAnsi="Calibri"/>
        </w:rPr>
        <w:t>serwisu Wizaz.pl</w:t>
      </w:r>
      <w:r>
        <w:rPr>
          <w:rStyle w:val="intertext"/>
          <w:rFonts w:ascii="Calibri" w:hAnsi="Calibri"/>
        </w:rPr>
        <w:t>.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W dyskusjach bardzo często pojawiają się też propozycje sprzedaży bądź kupna butów. </w:t>
      </w:r>
    </w:p>
    <w:p w:rsidR="008B120C" w:rsidRDefault="008B120C" w:rsidP="00B43135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</w:rPr>
        <w:pict>
          <v:shape id="_x0000_i1032" type="#_x0000_t75" style="width:336.75pt;height:238.5pt">
            <v:imagedata r:id="rId14" o:title=""/>
          </v:shape>
        </w:pict>
      </w:r>
    </w:p>
    <w:p w:rsidR="008B120C" w:rsidRDefault="008B120C" w:rsidP="00E8657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Zdarza się, że prosimy o radę innych użytkowników sieci. „Które wybrać?” czy „Co polecacie?” – pytają internautki. „</w:t>
      </w:r>
      <w:r w:rsidRPr="00E86575">
        <w:rPr>
          <w:rFonts w:ascii="Calibri" w:hAnsi="Calibri"/>
          <w:b/>
        </w:rPr>
        <w:t>Chodzi o buty… Wydaje mi się że wypadałoby założyć szpilki.</w:t>
      </w:r>
      <w:r>
        <w:rPr>
          <w:rFonts w:ascii="Calibri" w:hAnsi="Calibri"/>
          <w:b/>
        </w:rPr>
        <w:t>.</w:t>
      </w:r>
      <w:r w:rsidRPr="00E86575">
        <w:rPr>
          <w:rFonts w:ascii="Calibri" w:hAnsi="Calibri"/>
          <w:b/>
        </w:rPr>
        <w:t xml:space="preserve">. ale </w:t>
      </w:r>
      <w:r>
        <w:rPr>
          <w:rFonts w:ascii="Calibri" w:hAnsi="Calibri"/>
          <w:b/>
        </w:rPr>
        <w:t xml:space="preserve">czy można zwyczajnie baletki? </w:t>
      </w:r>
      <w:r w:rsidRPr="00E86575">
        <w:rPr>
          <w:rFonts w:ascii="Calibri" w:hAnsi="Calibri"/>
          <w:b/>
        </w:rPr>
        <w:t>Nie orientujecie się może w jakich butach przychodzą dziewczyny na połowinki? Żeby nie było lipy że ka</w:t>
      </w:r>
      <w:r>
        <w:rPr>
          <w:rFonts w:ascii="Calibri" w:hAnsi="Calibri"/>
          <w:b/>
        </w:rPr>
        <w:t xml:space="preserve">żda elegancko, a ja w baletkach” – </w:t>
      </w:r>
      <w:r w:rsidRPr="00E86575">
        <w:rPr>
          <w:rFonts w:ascii="Calibri" w:hAnsi="Calibri"/>
        </w:rPr>
        <w:t>napis</w:t>
      </w:r>
      <w:r>
        <w:rPr>
          <w:rFonts w:ascii="Calibri" w:hAnsi="Calibri"/>
        </w:rPr>
        <w:t xml:space="preserve">ała jedna z użytkowniczek serwisu </w:t>
      </w:r>
      <w:r w:rsidRPr="0017226D">
        <w:rPr>
          <w:rFonts w:ascii="Calibri" w:hAnsi="Calibri"/>
        </w:rPr>
        <w:t>Zapytaj.Onet.pl.</w:t>
      </w:r>
      <w:r>
        <w:rPr>
          <w:rFonts w:ascii="Calibri" w:hAnsi="Calibri"/>
          <w:b/>
        </w:rPr>
        <w:t xml:space="preserve"> </w:t>
      </w:r>
      <w:r w:rsidRPr="0017226D">
        <w:rPr>
          <w:rFonts w:ascii="Calibri" w:hAnsi="Calibri"/>
        </w:rPr>
        <w:t>„Nie wiem, które buty wybrać” – pyta kolejna na Twitterze.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 w:rsidRPr="00110C3A">
        <w:rPr>
          <w:rStyle w:val="Strong"/>
          <w:rFonts w:ascii="Calibri" w:hAnsi="Calibri"/>
          <w:bCs w:val="0"/>
        </w:rPr>
        <w:t>Z pomocą przychodzą też same marki, m.in. Deichmann</w:t>
      </w:r>
      <w:r>
        <w:rPr>
          <w:rStyle w:val="Strong"/>
          <w:rFonts w:ascii="Calibri" w:hAnsi="Calibri"/>
          <w:b w:val="0"/>
          <w:bCs w:val="0"/>
        </w:rPr>
        <w:t>. Firma przygotowała specjalny post, w którym znalazło się kilka propozycji na jesiennie stylizacje.</w:t>
      </w:r>
    </w:p>
    <w:p w:rsidR="008B120C" w:rsidRDefault="008B120C" w:rsidP="00E744E3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</w:rPr>
      </w:pPr>
      <w:r w:rsidRPr="002F0F6D">
        <w:rPr>
          <w:rStyle w:val="Strong"/>
          <w:rFonts w:ascii="Calibri" w:hAnsi="Calibri"/>
          <w:b w:val="0"/>
          <w:bCs w:val="0"/>
        </w:rPr>
        <w:pict>
          <v:shape id="_x0000_i1033" type="#_x0000_t75" style="width:251.25pt;height:423pt">
            <v:imagedata r:id="rId15" o:title=""/>
          </v:shape>
        </w:pict>
      </w:r>
      <w:r w:rsidRPr="002F0F6D">
        <w:rPr>
          <w:rStyle w:val="Strong"/>
          <w:rFonts w:ascii="Calibri" w:hAnsi="Calibri"/>
        </w:rPr>
        <w:pict>
          <v:shape id="_x0000_i1034" type="#_x0000_t75" style="width:242.25pt;height:255.75pt">
            <v:imagedata r:id="rId16" o:title=""/>
          </v:shape>
        </w:pict>
      </w:r>
    </w:p>
    <w:p w:rsidR="008B120C" w:rsidRPr="007611C0" w:rsidRDefault="008B120C" w:rsidP="00E744E3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Pojawiają się też zapytania o konkretne adresy www, gdzie możemy znaleźć wymarzone buty. </w:t>
      </w:r>
    </w:p>
    <w:p w:rsidR="008B120C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</w:rPr>
        <w:pict>
          <v:shape id="_x0000_i1035" type="#_x0000_t75" style="width:402.75pt;height:167.25pt">
            <v:imagedata r:id="rId17" o:title=""/>
          </v:shape>
        </w:pic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Korzystamy z inspiracji znalezionych na kontach blogerek modowych na Facebooku czy Instagramie. Tam dostajemy też dostęp do konkretnych marek, które coraz częściej szukają oraz wykorzystują influencerów do promocji swoich produktów.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  <w:color w:val="FF0000"/>
        </w:rPr>
      </w:pPr>
      <w:r w:rsidRPr="002F0F6D">
        <w:rPr>
          <w:rStyle w:val="Strong"/>
          <w:rFonts w:ascii="Calibri" w:hAnsi="Calibri"/>
          <w:b w:val="0"/>
          <w:bCs w:val="0"/>
          <w:color w:val="FF0000"/>
        </w:rPr>
        <w:pict>
          <v:shape id="_x0000_i1036" type="#_x0000_t75" style="width:451.5pt;height:316.5pt">
            <v:imagedata r:id="rId18" o:title=""/>
          </v:shape>
        </w:pict>
      </w:r>
    </w:p>
    <w:p w:rsidR="008B120C" w:rsidRPr="002F07C0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  <w:color w:val="FF0000"/>
        </w:rPr>
      </w:pPr>
      <w:r w:rsidRPr="002F0F6D">
        <w:rPr>
          <w:rStyle w:val="Strong"/>
          <w:rFonts w:ascii="Calibri" w:hAnsi="Calibri"/>
          <w:b w:val="0"/>
          <w:bCs w:val="0"/>
          <w:color w:val="FF0000"/>
        </w:rPr>
        <w:pict>
          <v:shape id="_x0000_i1037" type="#_x0000_t75" style="width:453pt;height:323.25pt">
            <v:imagedata r:id="rId19" o:title=""/>
          </v:shape>
        </w:pict>
      </w:r>
    </w:p>
    <w:p w:rsidR="008B120C" w:rsidRPr="008920F2" w:rsidRDefault="008B120C" w:rsidP="00E06419">
      <w:pPr>
        <w:pStyle w:val="NormalWeb"/>
        <w:shd w:val="clear" w:color="auto" w:fill="FFFFFF"/>
        <w:spacing w:before="360" w:beforeAutospacing="0" w:after="360" w:afterAutospacing="0" w:line="285" w:lineRule="atLeast"/>
        <w:rPr>
          <w:rStyle w:val="Strong"/>
          <w:rFonts w:ascii="Calibri" w:hAnsi="Calibri"/>
          <w:bCs w:val="0"/>
          <w:sz w:val="28"/>
          <w:szCs w:val="28"/>
        </w:rPr>
      </w:pPr>
      <w:r w:rsidRPr="008920F2">
        <w:rPr>
          <w:rStyle w:val="Strong"/>
          <w:rFonts w:ascii="Calibri" w:hAnsi="Calibri"/>
          <w:bCs w:val="0"/>
          <w:sz w:val="28"/>
          <w:szCs w:val="28"/>
        </w:rPr>
        <w:t>Szu</w:t>
      </w:r>
      <w:r>
        <w:rPr>
          <w:rStyle w:val="Strong"/>
          <w:rFonts w:ascii="Calibri" w:hAnsi="Calibri"/>
          <w:bCs w:val="0"/>
          <w:sz w:val="28"/>
          <w:szCs w:val="28"/>
        </w:rPr>
        <w:t>kasz butów? Facebook pomoże</w:t>
      </w:r>
    </w:p>
    <w:p w:rsidR="008B120C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</w:rPr>
      </w:pPr>
      <w:r>
        <w:rPr>
          <w:rStyle w:val="Strong"/>
          <w:rFonts w:ascii="Calibri" w:hAnsi="Calibri"/>
          <w:bCs w:val="0"/>
        </w:rPr>
        <w:t>Według danych IMM w</w:t>
      </w:r>
      <w:r w:rsidRPr="008F4103">
        <w:rPr>
          <w:rStyle w:val="Strong"/>
          <w:rFonts w:ascii="Calibri" w:hAnsi="Calibri"/>
          <w:bCs w:val="0"/>
        </w:rPr>
        <w:t xml:space="preserve"> TOP 3 najaktywniejszych źródeł publikacji</w:t>
      </w:r>
      <w:r>
        <w:rPr>
          <w:rStyle w:val="Strong"/>
          <w:rFonts w:ascii="Calibri" w:hAnsi="Calibri"/>
          <w:bCs w:val="0"/>
        </w:rPr>
        <w:t xml:space="preserve"> o butach znalazły się Facebook, Twitter i Instagram</w:t>
      </w:r>
      <w:r w:rsidRPr="008F4103">
        <w:rPr>
          <w:rStyle w:val="Strong"/>
          <w:rFonts w:ascii="Calibri" w:hAnsi="Calibri"/>
          <w:bCs w:val="0"/>
        </w:rPr>
        <w:t xml:space="preserve">. </w:t>
      </w:r>
    </w:p>
    <w:p w:rsidR="008B120C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 w:rsidRPr="007460B2">
        <w:rPr>
          <w:rStyle w:val="Strong"/>
          <w:rFonts w:ascii="Calibri" w:hAnsi="Calibri"/>
          <w:b w:val="0"/>
          <w:bCs w:val="0"/>
        </w:rPr>
        <w:t>Zdecydowanie najczęściej w obuwniczej komunikacji korzystaliśmy z</w:t>
      </w:r>
      <w:r w:rsidRPr="008F4103">
        <w:rPr>
          <w:rStyle w:val="Strong"/>
          <w:rFonts w:ascii="Calibri" w:hAnsi="Calibri"/>
          <w:bCs w:val="0"/>
        </w:rPr>
        <w:t xml:space="preserve"> Facebook</w:t>
      </w:r>
      <w:r>
        <w:rPr>
          <w:rStyle w:val="Strong"/>
          <w:rFonts w:ascii="Calibri" w:hAnsi="Calibri"/>
          <w:bCs w:val="0"/>
        </w:rPr>
        <w:t>a, gdzie znalazł</w:t>
      </w:r>
      <w:r w:rsidRPr="008F4103">
        <w:rPr>
          <w:rStyle w:val="Strong"/>
          <w:rFonts w:ascii="Calibri" w:hAnsi="Calibri"/>
          <w:bCs w:val="0"/>
        </w:rPr>
        <w:t xml:space="preserve">o się 67% wszystkich publikacji, drugie miejsce przypadło </w:t>
      </w:r>
      <w:r>
        <w:rPr>
          <w:rStyle w:val="Strong"/>
          <w:rFonts w:ascii="Calibri" w:hAnsi="Calibri"/>
          <w:bCs w:val="0"/>
        </w:rPr>
        <w:t>Twit</w:t>
      </w:r>
      <w:r w:rsidRPr="008F4103">
        <w:rPr>
          <w:rStyle w:val="Strong"/>
          <w:rFonts w:ascii="Calibri" w:hAnsi="Calibri"/>
          <w:bCs w:val="0"/>
        </w:rPr>
        <w:t>terowi (27%), a trzecie Instagramowi – 6%.</w:t>
      </w:r>
      <w:r>
        <w:rPr>
          <w:rStyle w:val="Strong"/>
          <w:rFonts w:ascii="Calibri" w:hAnsi="Calibri"/>
          <w:b w:val="0"/>
          <w:bCs w:val="0"/>
        </w:rPr>
        <w:t xml:space="preserve">  </w:t>
      </w:r>
    </w:p>
    <w:p w:rsidR="008B120C" w:rsidRPr="00FC755F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 w:rsidRPr="008F4103">
        <w:rPr>
          <w:rStyle w:val="Strong"/>
          <w:rFonts w:ascii="Calibri" w:hAnsi="Calibri"/>
          <w:bCs w:val="0"/>
        </w:rPr>
        <w:t>Z</w:t>
      </w:r>
      <w:r>
        <w:rPr>
          <w:rStyle w:val="Strong"/>
          <w:rFonts w:ascii="Calibri" w:hAnsi="Calibri"/>
          <w:bCs w:val="0"/>
        </w:rPr>
        <w:t>a czołówką uplasował się YouT</w:t>
      </w:r>
      <w:r w:rsidRPr="008F4103">
        <w:rPr>
          <w:rStyle w:val="Strong"/>
          <w:rFonts w:ascii="Calibri" w:hAnsi="Calibri"/>
          <w:bCs w:val="0"/>
        </w:rPr>
        <w:t>ube w związku z</w:t>
      </w:r>
      <w:r>
        <w:rPr>
          <w:rStyle w:val="Strong"/>
          <w:rFonts w:ascii="Calibri" w:hAnsi="Calibri"/>
          <w:bCs w:val="0"/>
        </w:rPr>
        <w:t>e</w:t>
      </w:r>
      <w:r w:rsidRPr="008F4103">
        <w:rPr>
          <w:rStyle w:val="Strong"/>
          <w:rFonts w:ascii="Calibri" w:hAnsi="Calibri"/>
          <w:bCs w:val="0"/>
        </w:rPr>
        <w:t xml:space="preserve"> </w:t>
      </w:r>
      <w:r>
        <w:rPr>
          <w:rStyle w:val="Strong"/>
          <w:rFonts w:ascii="Calibri" w:hAnsi="Calibri"/>
          <w:bCs w:val="0"/>
        </w:rPr>
        <w:t>wzrastającą popularnością różnorodnych blogów modowych</w:t>
      </w:r>
      <w:r>
        <w:rPr>
          <w:rStyle w:val="Strong"/>
          <w:rFonts w:ascii="Calibri" w:hAnsi="Calibri"/>
          <w:b w:val="0"/>
          <w:bCs w:val="0"/>
        </w:rPr>
        <w:t xml:space="preserve">, na których pojawiają się propozycje stylizacji i inspiracji dla osób zainteresowanych najnowszymi trendami w modzie. </w:t>
      </w:r>
      <w:r w:rsidRPr="00FC755F">
        <w:rPr>
          <w:rStyle w:val="Strong"/>
          <w:rFonts w:ascii="Calibri" w:hAnsi="Calibri"/>
          <w:b w:val="0"/>
          <w:bCs w:val="0"/>
        </w:rPr>
        <w:t xml:space="preserve">Chcesz zorganizować </w:t>
      </w:r>
      <w:r>
        <w:rPr>
          <w:rStyle w:val="Strong"/>
          <w:rFonts w:ascii="Calibri" w:hAnsi="Calibri"/>
          <w:b w:val="0"/>
          <w:bCs w:val="0"/>
        </w:rPr>
        <w:t xml:space="preserve">swoje szafę i uporządkować buty, </w:t>
      </w:r>
      <w:r w:rsidRPr="00FC755F">
        <w:rPr>
          <w:rStyle w:val="Strong"/>
          <w:rFonts w:ascii="Calibri" w:hAnsi="Calibri"/>
          <w:b w:val="0"/>
          <w:bCs w:val="0"/>
        </w:rPr>
        <w:t>a nie wiesz jak to zrobić</w:t>
      </w:r>
      <w:r>
        <w:rPr>
          <w:rStyle w:val="Strong"/>
          <w:rFonts w:ascii="Calibri" w:hAnsi="Calibri"/>
          <w:b w:val="0"/>
          <w:bCs w:val="0"/>
        </w:rPr>
        <w:t xml:space="preserve">? Z odpowiedzią przychodzą np. </w:t>
      </w:r>
      <w:hyperlink r:id="rId20" w:history="1">
        <w:r w:rsidRPr="00FC755F">
          <w:rPr>
            <w:rStyle w:val="Hyperlink"/>
            <w:rFonts w:ascii="Calibri" w:hAnsi="Calibri"/>
          </w:rPr>
          <w:t>stylizacjeTV</w:t>
        </w:r>
      </w:hyperlink>
      <w:r>
        <w:rPr>
          <w:rStyle w:val="Strong"/>
          <w:rFonts w:ascii="Calibri" w:hAnsi="Calibri"/>
          <w:b w:val="0"/>
          <w:bCs w:val="0"/>
        </w:rPr>
        <w:t>, które na swoim kanale opowiadają jak perfekcyjnie się z tym uporać.</w:t>
      </w:r>
    </w:p>
    <w:p w:rsidR="008B120C" w:rsidRPr="00E868EF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8"/>
          <w:szCs w:val="28"/>
        </w:rPr>
      </w:pPr>
      <w:r w:rsidRPr="00E868EF">
        <w:rPr>
          <w:rStyle w:val="Strong"/>
          <w:rFonts w:ascii="Calibri" w:hAnsi="Calibri"/>
          <w:bCs w:val="0"/>
          <w:sz w:val="28"/>
          <w:szCs w:val="28"/>
        </w:rPr>
        <w:t>Przez bu</w:t>
      </w:r>
      <w:r>
        <w:rPr>
          <w:rStyle w:val="Strong"/>
          <w:rFonts w:ascii="Calibri" w:hAnsi="Calibri"/>
          <w:bCs w:val="0"/>
          <w:sz w:val="28"/>
          <w:szCs w:val="28"/>
        </w:rPr>
        <w:t>ty do serca i portfela klienta</w:t>
      </w:r>
    </w:p>
    <w:p w:rsidR="008B120C" w:rsidRDefault="008B120C" w:rsidP="00E8657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>Prośby o pomoc w doborze obuwia ukazujące się w social mediach są też doskonałą okazją dla firm obuwniczych, które śledząc wpisy w mediach społecznościowych mogą błyskawicznie zareagować na zapotrzebowanie potencjalnego klienta.</w:t>
      </w:r>
    </w:p>
    <w:p w:rsidR="008B120C" w:rsidRPr="00A40DB6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  <w:b/>
        </w:rPr>
      </w:pPr>
      <w:r w:rsidRPr="00A40DB6">
        <w:rPr>
          <w:rFonts w:ascii="Calibri" w:hAnsi="Calibri"/>
        </w:rPr>
        <w:t xml:space="preserve">Wśród marek, które pojawiają się w komentarzach internautów są: </w:t>
      </w:r>
      <w:r w:rsidRPr="00A40DB6">
        <w:rPr>
          <w:rFonts w:ascii="Calibri" w:hAnsi="Calibri"/>
          <w:b/>
        </w:rPr>
        <w:t>Gino Rossi, Adidas, Nike, New Balance, Venezia czy Renee</w:t>
      </w:r>
      <w:r w:rsidRPr="00A40DB6">
        <w:rPr>
          <w:rFonts w:ascii="Calibri" w:hAnsi="Calibri"/>
        </w:rPr>
        <w:t xml:space="preserve">, a najczęściej wspominanymi modelami </w:t>
      </w:r>
      <w:r w:rsidRPr="00A40DB6">
        <w:rPr>
          <w:rFonts w:ascii="Calibri" w:hAnsi="Calibri"/>
          <w:b/>
        </w:rPr>
        <w:t>botki, kozaki, szpilki, sneakersy czy … szty</w:t>
      </w:r>
      <w:r>
        <w:rPr>
          <w:rFonts w:ascii="Calibri" w:hAnsi="Calibri"/>
          <w:b/>
        </w:rPr>
        <w:t>b</w:t>
      </w:r>
      <w:r w:rsidRPr="00A40DB6">
        <w:rPr>
          <w:rFonts w:ascii="Calibri" w:hAnsi="Calibri"/>
          <w:b/>
        </w:rPr>
        <w:t xml:space="preserve">lety. </w:t>
      </w:r>
      <w:r>
        <w:rPr>
          <w:rFonts w:ascii="Calibri" w:hAnsi="Calibri"/>
          <w:b/>
        </w:rPr>
        <w:t>„Jeżeli miałabym możliwość</w:t>
      </w:r>
      <w:r w:rsidRPr="00A40DB6">
        <w:rPr>
          <w:rFonts w:ascii="Calibri" w:hAnsi="Calibri"/>
          <w:b/>
        </w:rPr>
        <w:t xml:space="preserve"> wygra</w:t>
      </w:r>
      <w:r>
        <w:rPr>
          <w:rFonts w:ascii="Calibri" w:hAnsi="Calibri"/>
          <w:b/>
        </w:rPr>
        <w:t>ć buty to wybrał</w:t>
      </w:r>
      <w:r w:rsidRPr="00A40DB6">
        <w:rPr>
          <w:rFonts w:ascii="Calibri" w:hAnsi="Calibri"/>
          <w:b/>
        </w:rPr>
        <w:t>abym czarne</w:t>
      </w:r>
      <w:r>
        <w:rPr>
          <w:rFonts w:ascii="Calibri" w:hAnsi="Calibri"/>
          <w:b/>
        </w:rPr>
        <w:t xml:space="preserve"> sztyblety (</w:t>
      </w:r>
      <w:r w:rsidRPr="00A40DB6">
        <w:rPr>
          <w:rFonts w:ascii="Calibri" w:hAnsi="Calibri"/>
          <w:b/>
        </w:rPr>
        <w:t>rozmiar37) poniewa</w:t>
      </w:r>
      <w:r>
        <w:rPr>
          <w:rFonts w:ascii="Calibri" w:hAnsi="Calibri"/>
          <w:b/>
        </w:rPr>
        <w:t>ż, uważam ze każda kobieta czułaby się</w:t>
      </w:r>
      <w:r w:rsidRPr="00A40DB6">
        <w:rPr>
          <w:rFonts w:ascii="Calibri" w:hAnsi="Calibri"/>
          <w:b/>
        </w:rPr>
        <w:t xml:space="preserve"> w nich</w:t>
      </w:r>
      <w:r>
        <w:rPr>
          <w:rFonts w:ascii="Calibri" w:hAnsi="Calibri"/>
          <w:b/>
        </w:rPr>
        <w:t xml:space="preserve"> seksownie i kobieco. Ponadto są</w:t>
      </w:r>
      <w:r w:rsidRPr="00A40DB6">
        <w:rPr>
          <w:rFonts w:ascii="Calibri" w:hAnsi="Calibri"/>
          <w:b/>
        </w:rPr>
        <w:t xml:space="preserve"> to</w:t>
      </w:r>
      <w:r>
        <w:rPr>
          <w:rFonts w:ascii="Calibri" w:hAnsi="Calibri"/>
          <w:b/>
        </w:rPr>
        <w:t xml:space="preserve"> buty pasujące zaró</w:t>
      </w:r>
      <w:r w:rsidRPr="00A40DB6">
        <w:rPr>
          <w:rFonts w:ascii="Calibri" w:hAnsi="Calibri"/>
          <w:b/>
        </w:rPr>
        <w:t>wno do sp</w:t>
      </w:r>
      <w:r>
        <w:rPr>
          <w:rFonts w:ascii="Calibri" w:hAnsi="Calibri"/>
          <w:b/>
        </w:rPr>
        <w:t>ódnic, spodni wiec wydaje mi się ze są</w:t>
      </w:r>
      <w:r w:rsidRPr="00A40DB6">
        <w:rPr>
          <w:rFonts w:ascii="Calibri" w:hAnsi="Calibri"/>
          <w:b/>
        </w:rPr>
        <w:t xml:space="preserve"> odpowiednie :)</w:t>
      </w:r>
      <w:r w:rsidRPr="00A40DB6">
        <w:rPr>
          <w:b/>
        </w:rPr>
        <w:t>﻿</w:t>
      </w:r>
      <w:r w:rsidRPr="00A40DB6">
        <w:rPr>
          <w:rFonts w:ascii="Calibri" w:hAnsi="Calibri"/>
          <w:b/>
        </w:rPr>
        <w:t xml:space="preserve">” – </w:t>
      </w:r>
      <w:r w:rsidRPr="00A40DB6">
        <w:rPr>
          <w:rFonts w:ascii="Calibri" w:hAnsi="Calibri"/>
        </w:rPr>
        <w:t xml:space="preserve">napisała jedna z miłośniczek </w:t>
      </w:r>
      <w:r>
        <w:rPr>
          <w:rFonts w:ascii="Calibri" w:hAnsi="Calibri"/>
        </w:rPr>
        <w:t>tych modeli</w:t>
      </w:r>
      <w:r w:rsidRPr="00A40DB6">
        <w:rPr>
          <w:rFonts w:ascii="Calibri" w:hAnsi="Calibri"/>
        </w:rPr>
        <w:t xml:space="preserve"> na YouTubie.</w:t>
      </w:r>
    </w:p>
    <w:p w:rsidR="008B120C" w:rsidRPr="00A40DB6" w:rsidRDefault="008B120C" w:rsidP="00A40DB6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Fonts w:ascii="Calibri" w:hAnsi="Calibri"/>
        </w:rPr>
        <w:pict>
          <v:shape id="_x0000_i1038" type="#_x0000_t75" style="width:259.5pt;height:210.75pt">
            <v:imagedata r:id="rId21" o:title=""/>
          </v:shape>
        </w:pict>
      </w:r>
    </w:p>
    <w:p w:rsidR="008B120C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 w:rsidRPr="00110C3A">
        <w:rPr>
          <w:rStyle w:val="Strong"/>
          <w:rFonts w:ascii="Calibri" w:hAnsi="Calibri"/>
          <w:bCs w:val="0"/>
        </w:rPr>
        <w:t>Podstawą jest regularny dialog z klientem w social mediach. Przykładem prowadzenia aktywnej komunikacji jest np. firma Deezee,</w:t>
      </w:r>
      <w:r>
        <w:rPr>
          <w:rStyle w:val="Strong"/>
          <w:rFonts w:ascii="Calibri" w:hAnsi="Calibri"/>
          <w:b w:val="0"/>
          <w:bCs w:val="0"/>
        </w:rPr>
        <w:t xml:space="preserve"> która na Instagramie zebrała już ponad 200 tys. obserwujących.  </w:t>
      </w:r>
    </w:p>
    <w:p w:rsidR="008B120C" w:rsidRDefault="008B120C" w:rsidP="00A40DB6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</w:rPr>
        <w:pict>
          <v:shape id="_x0000_i1039" type="#_x0000_t75" style="width:433.5pt;height:283.5pt">
            <v:imagedata r:id="rId22" o:title=""/>
          </v:shape>
        </w:pict>
      </w:r>
    </w:p>
    <w:p w:rsidR="008B120C" w:rsidRPr="00E86575" w:rsidRDefault="008B120C" w:rsidP="007460B2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Wiele z obecnych w social media firm proponuje rabaty, specjalne promocje i konkursy, które dostarczają im kolejnych klientów i przywiązują do wyboru akurat tej konkretnej marki butów. </w:t>
      </w:r>
      <w:r w:rsidRPr="00110C3A">
        <w:rPr>
          <w:rStyle w:val="Strong"/>
          <w:rFonts w:ascii="Calibri" w:hAnsi="Calibri"/>
          <w:bCs w:val="0"/>
        </w:rPr>
        <w:t>Firma Renee</w:t>
      </w:r>
      <w:r>
        <w:rPr>
          <w:rStyle w:val="Strong"/>
          <w:rFonts w:ascii="Calibri" w:hAnsi="Calibri"/>
          <w:b w:val="0"/>
          <w:bCs w:val="0"/>
        </w:rPr>
        <w:t xml:space="preserve"> poprosiła swoich fanów o przesyłanie opinii o marce, zarówno tych pozytywnych jak i negatywnych, a autorzy najciekawszych wypowiedzi mogli liczyć na prezent w postaci wymarzonej darmowej pary butów.</w:t>
      </w:r>
    </w:p>
    <w:p w:rsidR="008B120C" w:rsidRDefault="008B120C" w:rsidP="00D86AE1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 w:val="0"/>
        </w:rPr>
      </w:pPr>
      <w:r w:rsidRPr="002F0F6D">
        <w:rPr>
          <w:rStyle w:val="Strong"/>
          <w:rFonts w:ascii="Calibri" w:hAnsi="Calibri"/>
        </w:rPr>
        <w:pict>
          <v:shape id="_x0000_i1040" type="#_x0000_t75" style="width:341.25pt;height:569.25pt">
            <v:imagedata r:id="rId23" o:title=""/>
          </v:shape>
        </w:pic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</w:p>
    <w:p w:rsidR="008B120C" w:rsidRPr="00D70CE4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8"/>
          <w:szCs w:val="28"/>
        </w:rPr>
      </w:pPr>
      <w:r>
        <w:rPr>
          <w:rStyle w:val="Strong"/>
          <w:rFonts w:ascii="Calibri" w:hAnsi="Calibri"/>
          <w:bCs w:val="0"/>
          <w:sz w:val="28"/>
          <w:szCs w:val="28"/>
        </w:rPr>
        <w:t>Buty polityczne</w:t>
      </w:r>
    </w:p>
    <w:p w:rsidR="008B120C" w:rsidRDefault="008B120C" w:rsidP="003326ED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</w:rPr>
      </w:pPr>
      <w:r w:rsidRPr="00CB7417">
        <w:rPr>
          <w:rStyle w:val="Strong"/>
          <w:rFonts w:ascii="Calibri" w:hAnsi="Calibri"/>
          <w:bCs w:val="0"/>
        </w:rPr>
        <w:t xml:space="preserve">Jak czytamy </w:t>
      </w:r>
      <w:r>
        <w:rPr>
          <w:rStyle w:val="Strong"/>
          <w:rFonts w:ascii="Calibri" w:hAnsi="Calibri"/>
          <w:bCs w:val="0"/>
        </w:rPr>
        <w:t xml:space="preserve">w serwisie </w:t>
      </w:r>
      <w:hyperlink r:id="rId24" w:history="1">
        <w:r>
          <w:rPr>
            <w:rStyle w:val="Hyperlink"/>
            <w:rFonts w:ascii="Calibri" w:hAnsi="Calibri"/>
          </w:rPr>
          <w:t>P</w:t>
        </w:r>
        <w:r w:rsidRPr="00CB7417">
          <w:rPr>
            <w:rStyle w:val="Hyperlink"/>
            <w:rFonts w:ascii="Calibri" w:hAnsi="Calibri"/>
          </w:rPr>
          <w:t>roto.pl</w:t>
        </w:r>
      </w:hyperlink>
      <w:r w:rsidRPr="00CB7417">
        <w:rPr>
          <w:rStyle w:val="Strong"/>
          <w:rFonts w:ascii="Calibri" w:hAnsi="Calibri"/>
          <w:bCs w:val="0"/>
        </w:rPr>
        <w:t>, buty potrafią też nieźle namieszać w polityce.</w:t>
      </w:r>
      <w:r w:rsidRPr="00CB7417">
        <w:rPr>
          <w:rStyle w:val="Strong"/>
          <w:rFonts w:ascii="Calibri" w:hAnsi="Calibri"/>
          <w:b w:val="0"/>
          <w:bCs w:val="0"/>
        </w:rPr>
        <w:t xml:space="preserve"> Podczas niedawnej kampanii prezydenckiej </w:t>
      </w:r>
      <w:r w:rsidRPr="00CB7417">
        <w:rPr>
          <w:rFonts w:ascii="Calibri" w:hAnsi="Calibri"/>
        </w:rPr>
        <w:t xml:space="preserve">rzecznik prasowy firmy New Balance na łamach </w:t>
      </w:r>
      <w:r>
        <w:rPr>
          <w:rFonts w:ascii="Calibri" w:hAnsi="Calibri"/>
        </w:rPr>
        <w:t>„</w:t>
      </w:r>
      <w:r w:rsidRPr="00CB7417">
        <w:rPr>
          <w:rFonts w:ascii="Calibri" w:hAnsi="Calibri"/>
        </w:rPr>
        <w:t>The Wall Street Journal</w:t>
      </w:r>
      <w:r>
        <w:rPr>
          <w:rFonts w:ascii="Calibri" w:hAnsi="Calibri"/>
        </w:rPr>
        <w:t>”</w:t>
      </w:r>
      <w:r w:rsidRPr="00CB7417">
        <w:rPr>
          <w:rFonts w:ascii="Calibri" w:hAnsi="Calibri"/>
        </w:rPr>
        <w:t xml:space="preserve"> stwierdził że wygrana Donalda Trumpa może pr</w:t>
      </w:r>
      <w:r>
        <w:rPr>
          <w:rFonts w:ascii="Calibri" w:hAnsi="Calibri"/>
        </w:rPr>
        <w:t xml:space="preserve">zysłużyć się producentom obuwia. Jednej z głównych umów handlowych sprzeciwia się bowiem właśnie nowo wybrany prezydent. </w:t>
      </w:r>
    </w:p>
    <w:p w:rsidR="008B120C" w:rsidRDefault="008B120C" w:rsidP="003326ED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</w:rPr>
      </w:pPr>
      <w:r>
        <w:rPr>
          <w:rFonts w:ascii="Calibri" w:hAnsi="Calibri"/>
        </w:rPr>
        <w:t>Przedstawiciel firmy miał tu na myśli głównie zapisy umowy w ramach np.</w:t>
      </w:r>
      <w:r w:rsidRPr="00CB7417">
        <w:rPr>
          <w:rFonts w:ascii="Calibri" w:hAnsi="Calibri"/>
        </w:rPr>
        <w:t xml:space="preserve"> Pa</w:t>
      </w:r>
      <w:r>
        <w:rPr>
          <w:rFonts w:ascii="Calibri" w:hAnsi="Calibri"/>
        </w:rPr>
        <w:t>rtnerstwa Transpacyficznego (TPP), która</w:t>
      </w:r>
      <w:r w:rsidRPr="00CB7417">
        <w:rPr>
          <w:rFonts w:ascii="Calibri" w:hAnsi="Calibri"/>
        </w:rPr>
        <w:t xml:space="preserve"> </w:t>
      </w:r>
      <w:r>
        <w:rPr>
          <w:rFonts w:ascii="Calibri" w:hAnsi="Calibri"/>
        </w:rPr>
        <w:t>zapewnia</w:t>
      </w:r>
      <w:r w:rsidRPr="00CB7417">
        <w:rPr>
          <w:rFonts w:ascii="Calibri" w:hAnsi="Calibri"/>
        </w:rPr>
        <w:t xml:space="preserve"> korzys</w:t>
      </w:r>
      <w:r>
        <w:rPr>
          <w:rFonts w:ascii="Calibri" w:hAnsi="Calibri"/>
        </w:rPr>
        <w:t xml:space="preserve">tniejsze warunki finansowe firmom produkującym poza USA, </w:t>
      </w:r>
      <w:r w:rsidRPr="00CB7417">
        <w:rPr>
          <w:rFonts w:ascii="Calibri" w:hAnsi="Calibri"/>
        </w:rPr>
        <w:t>ponieważ obniżają</w:t>
      </w:r>
      <w:r>
        <w:rPr>
          <w:rFonts w:ascii="Calibri" w:hAnsi="Calibri"/>
        </w:rPr>
        <w:t xml:space="preserve"> one</w:t>
      </w:r>
      <w:r w:rsidRPr="00CB7417">
        <w:rPr>
          <w:rFonts w:ascii="Calibri" w:hAnsi="Calibri"/>
        </w:rPr>
        <w:t xml:space="preserve"> koszty dzięki przeniesieniu produkcji do Azji.</w:t>
      </w:r>
      <w:r>
        <w:rPr>
          <w:rFonts w:ascii="Calibri" w:hAnsi="Calibri"/>
        </w:rPr>
        <w:t xml:space="preserve"> To zapoczątkowało falę niechęci ze strony internautów, którzy na znak protestu zaczęli masowo wyrzucać i palić buty New Balance. Pojawiły się też deklaracje, że nigdy już ich nie kupią. </w:t>
      </w:r>
    </w:p>
    <w:p w:rsidR="008B120C" w:rsidRPr="003326ED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</w:rPr>
      </w:pPr>
      <w:r w:rsidRPr="003326ED">
        <w:rPr>
          <w:rFonts w:ascii="Calibri" w:hAnsi="Calibri"/>
        </w:rPr>
        <w:t>W oświadczeniu firma New Balance podkreśliła, że jest „jedyną poważną firmą, która wciąż</w:t>
      </w:r>
      <w:r>
        <w:rPr>
          <w:rFonts w:ascii="Calibri" w:hAnsi="Calibri"/>
        </w:rPr>
        <w:t xml:space="preserve"> </w:t>
      </w:r>
      <w:r w:rsidRPr="003326ED">
        <w:rPr>
          <w:rFonts w:ascii="Calibri" w:hAnsi="Calibri"/>
          <w:b/>
        </w:rPr>
        <w:t>produkuje buty sportowe w USA”</w:t>
      </w:r>
      <w:r>
        <w:rPr>
          <w:rFonts w:ascii="Calibri" w:hAnsi="Calibri"/>
        </w:rPr>
        <w:t xml:space="preserve"> i nie zamierza tego zmieniać, a w planach ma nawet zwiększenie swojej produkcji w kraju. </w:t>
      </w:r>
    </w:p>
    <w:p w:rsidR="008B120C" w:rsidRPr="003326ED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8"/>
          <w:szCs w:val="28"/>
        </w:rPr>
      </w:pPr>
      <w:r>
        <w:rPr>
          <w:rStyle w:val="Strong"/>
          <w:rFonts w:ascii="Calibri" w:hAnsi="Calibri"/>
          <w:bCs w:val="0"/>
          <w:sz w:val="28"/>
          <w:szCs w:val="28"/>
        </w:rPr>
        <w:t>Buty</w:t>
      </w:r>
      <w:r w:rsidRPr="003326ED">
        <w:rPr>
          <w:rStyle w:val="Strong"/>
          <w:rFonts w:ascii="Calibri" w:hAnsi="Calibri"/>
          <w:bCs w:val="0"/>
          <w:sz w:val="28"/>
          <w:szCs w:val="28"/>
        </w:rPr>
        <w:t xml:space="preserve"> na prezent?</w: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</w:rPr>
      </w:pPr>
      <w:r>
        <w:rPr>
          <w:rStyle w:val="Strong"/>
          <w:rFonts w:ascii="Calibri" w:hAnsi="Calibri"/>
          <w:b w:val="0"/>
          <w:bCs w:val="0"/>
        </w:rPr>
        <w:t xml:space="preserve">To jak ważne są buty niech świadczy fakt, że dla niektórych są po prostu sztuką </w:t>
      </w:r>
      <w:r w:rsidRPr="002F0F6D">
        <w:rPr>
          <w:rStyle w:val="Strong"/>
          <w:rFonts w:ascii="Calibri" w:hAnsi="Calibri"/>
        </w:rPr>
        <w:pict>
          <v:shape id="_x0000_i1041" type="#_x0000_t75" style="width:366.75pt;height:181.5pt">
            <v:imagedata r:id="rId25" o:title=""/>
          </v:shape>
        </w:pict>
      </w:r>
    </w:p>
    <w:p w:rsidR="008B120C" w:rsidRDefault="008B120C" w:rsidP="00835651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 w:val="0"/>
        </w:rPr>
      </w:pPr>
      <w:r>
        <w:rPr>
          <w:rStyle w:val="Strong"/>
          <w:rFonts w:ascii="Calibri" w:hAnsi="Calibri"/>
          <w:b w:val="0"/>
          <w:bCs w:val="0"/>
        </w:rPr>
        <w:t xml:space="preserve">I przy okazji pomogą rozwiązywać też niektóre z problemów kobiet. </w:t>
      </w:r>
      <w:r w:rsidRPr="00682EE6">
        <w:rPr>
          <w:rStyle w:val="Strong"/>
          <w:rFonts w:ascii="Calibri" w:hAnsi="Calibri"/>
          <w:bCs w:val="0"/>
        </w:rPr>
        <w:t>„Na ból głowy torebka, czy też buty &lt;3” – czytamy na jednym z kont na Facebooku.</w:t>
      </w:r>
      <w:r>
        <w:rPr>
          <w:rStyle w:val="Strong"/>
          <w:rFonts w:ascii="Calibri" w:hAnsi="Calibri"/>
          <w:b w:val="0"/>
          <w:bCs w:val="0"/>
        </w:rPr>
        <w:t xml:space="preserve">  Może to wskazówka, co powinno znaleźć się pod choinką?  </w:t>
      </w:r>
    </w:p>
    <w:p w:rsidR="008B120C" w:rsidRPr="003326ED" w:rsidRDefault="008B120C" w:rsidP="00682EE6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</w:rPr>
      </w:pPr>
      <w:r w:rsidRPr="003326ED">
        <w:rPr>
          <w:rStyle w:val="Strong"/>
          <w:rFonts w:ascii="Calibri" w:hAnsi="Calibri"/>
          <w:bCs w:val="0"/>
        </w:rPr>
        <w:t xml:space="preserve">Autor badania: Karolina Masalska – Specjalista ds. PR </w:t>
      </w:r>
    </w:p>
    <w:p w:rsidR="008B120C" w:rsidRPr="003326ED" w:rsidRDefault="008B120C" w:rsidP="00682EE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="Calibri" w:hAnsi="Calibri"/>
        </w:rPr>
      </w:pPr>
      <w:r w:rsidRPr="003326ED">
        <w:rPr>
          <w:rStyle w:val="Emphasis"/>
          <w:rFonts w:ascii="Calibri" w:hAnsi="Calibri"/>
        </w:rPr>
        <w:t>Instytut Monitorowania Mediów wyraża zgodę na publikację raportu, wyników badań i dołączonych do nich materiałów graficznych pod warunkiem podania źródła („IMM”) w artykule oraz oznaczenia źródła przy grafice.</w:t>
      </w:r>
    </w:p>
    <w:p w:rsidR="008B120C" w:rsidRPr="003326ED" w:rsidRDefault="008B120C" w:rsidP="00682EE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="Calibri" w:hAnsi="Calibri"/>
        </w:rPr>
      </w:pPr>
    </w:p>
    <w:p w:rsidR="008B120C" w:rsidRPr="003326ED" w:rsidRDefault="008B120C" w:rsidP="00682EE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="Calibri" w:hAnsi="Calibri"/>
        </w:rPr>
      </w:pPr>
    </w:p>
    <w:p w:rsidR="008B120C" w:rsidRPr="003326ED" w:rsidRDefault="008B120C" w:rsidP="00682EE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="Calibri" w:hAnsi="Calibri"/>
          <w:iCs w:val="0"/>
        </w:rPr>
      </w:pPr>
    </w:p>
    <w:p w:rsidR="008B120C" w:rsidRPr="003326ED" w:rsidRDefault="008B120C" w:rsidP="00682EE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iCs/>
        </w:rPr>
      </w:pPr>
    </w:p>
    <w:p w:rsidR="008B120C" w:rsidRPr="003326ED" w:rsidRDefault="008B120C" w:rsidP="00682EE6">
      <w:pPr>
        <w:spacing w:after="0" w:line="240" w:lineRule="auto"/>
        <w:jc w:val="both"/>
        <w:rPr>
          <w:b/>
          <w:sz w:val="24"/>
          <w:szCs w:val="24"/>
        </w:rPr>
      </w:pPr>
      <w:r w:rsidRPr="003326ED">
        <w:rPr>
          <w:b/>
          <w:sz w:val="24"/>
          <w:szCs w:val="24"/>
        </w:rPr>
        <w:t>Kontakt dla mediów:</w:t>
      </w:r>
    </w:p>
    <w:p w:rsidR="008B120C" w:rsidRPr="003326ED" w:rsidRDefault="008B120C" w:rsidP="00682EE6">
      <w:pPr>
        <w:spacing w:after="0" w:line="240" w:lineRule="atLeast"/>
        <w:jc w:val="both"/>
        <w:rPr>
          <w:sz w:val="24"/>
          <w:szCs w:val="24"/>
        </w:rPr>
      </w:pPr>
      <w:r w:rsidRPr="003326ED">
        <w:rPr>
          <w:sz w:val="24"/>
          <w:szCs w:val="24"/>
        </w:rPr>
        <w:t>Monika Tomsia, PR Manager</w:t>
      </w:r>
    </w:p>
    <w:p w:rsidR="008B120C" w:rsidRPr="003326ED" w:rsidRDefault="008B120C" w:rsidP="00682EE6">
      <w:pPr>
        <w:spacing w:after="0" w:line="240" w:lineRule="atLeast"/>
        <w:jc w:val="both"/>
        <w:rPr>
          <w:sz w:val="24"/>
          <w:szCs w:val="24"/>
          <w:lang w:val="en-US"/>
        </w:rPr>
      </w:pPr>
      <w:hyperlink r:id="rId26" w:history="1">
        <w:r w:rsidRPr="003326ED">
          <w:rPr>
            <w:rStyle w:val="Hyperlink"/>
            <w:sz w:val="24"/>
            <w:szCs w:val="24"/>
            <w:lang w:val="en-US"/>
          </w:rPr>
          <w:t>mtomsia@imm.com.pl</w:t>
        </w:r>
      </w:hyperlink>
    </w:p>
    <w:p w:rsidR="008B120C" w:rsidRPr="003326ED" w:rsidRDefault="008B120C" w:rsidP="00682EE6">
      <w:pPr>
        <w:spacing w:after="0" w:line="240" w:lineRule="atLeast"/>
        <w:jc w:val="both"/>
        <w:rPr>
          <w:sz w:val="24"/>
          <w:szCs w:val="24"/>
          <w:lang w:val="de-DE"/>
        </w:rPr>
      </w:pPr>
      <w:r w:rsidRPr="003326ED">
        <w:rPr>
          <w:sz w:val="24"/>
          <w:szCs w:val="24"/>
          <w:lang w:val="de-DE"/>
        </w:rPr>
        <w:t>tel.: +48 22 378 37 50 | fax: +48 22 356 21 01</w:t>
      </w:r>
    </w:p>
    <w:p w:rsidR="008B120C" w:rsidRPr="003326ED" w:rsidRDefault="008B120C" w:rsidP="00682EE6">
      <w:pPr>
        <w:spacing w:after="0" w:line="240" w:lineRule="atLeast"/>
        <w:jc w:val="both"/>
        <w:rPr>
          <w:sz w:val="24"/>
          <w:szCs w:val="24"/>
          <w:lang w:val="de-DE"/>
        </w:rPr>
      </w:pPr>
      <w:hyperlink r:id="rId27" w:history="1">
        <w:r w:rsidRPr="003326ED">
          <w:rPr>
            <w:rStyle w:val="Hyperlink"/>
            <w:sz w:val="24"/>
            <w:szCs w:val="24"/>
            <w:lang w:val="de-DE"/>
          </w:rPr>
          <w:t>www.imm.com.pl</w:t>
        </w:r>
      </w:hyperlink>
      <w:r w:rsidRPr="003326ED">
        <w:rPr>
          <w:sz w:val="24"/>
          <w:szCs w:val="24"/>
          <w:lang w:val="de-DE"/>
        </w:rPr>
        <w:t xml:space="preserve"> </w:t>
      </w:r>
    </w:p>
    <w:p w:rsidR="008B120C" w:rsidRPr="003326ED" w:rsidRDefault="008B120C" w:rsidP="00682EE6">
      <w:pPr>
        <w:spacing w:after="0" w:line="240" w:lineRule="atLeast"/>
        <w:jc w:val="both"/>
        <w:rPr>
          <w:sz w:val="24"/>
          <w:szCs w:val="24"/>
        </w:rPr>
      </w:pPr>
      <w:r w:rsidRPr="003326ED">
        <w:rPr>
          <w:sz w:val="24"/>
          <w:szCs w:val="24"/>
        </w:rPr>
        <w:t>ul. Chmielna 85/87, 00-805 Warszawa</w:t>
      </w:r>
    </w:p>
    <w:p w:rsidR="008B120C" w:rsidRPr="003326ED" w:rsidRDefault="008B120C" w:rsidP="00682EE6">
      <w:pPr>
        <w:spacing w:after="0" w:line="240" w:lineRule="auto"/>
        <w:jc w:val="both"/>
        <w:rPr>
          <w:sz w:val="24"/>
          <w:szCs w:val="24"/>
        </w:rPr>
      </w:pPr>
    </w:p>
    <w:p w:rsidR="008B120C" w:rsidRPr="003326ED" w:rsidRDefault="008B120C" w:rsidP="00682EE6">
      <w:pPr>
        <w:spacing w:before="28" w:after="28" w:line="240" w:lineRule="auto"/>
        <w:jc w:val="both"/>
        <w:rPr>
          <w:rStyle w:val="Strong"/>
          <w:rFonts w:cs="Calibri"/>
          <w:b w:val="0"/>
          <w:bCs w:val="0"/>
          <w:sz w:val="24"/>
          <w:szCs w:val="24"/>
        </w:rPr>
      </w:pPr>
      <w:r w:rsidRPr="002F0F6D">
        <w:rPr>
          <w:noProof/>
          <w:sz w:val="24"/>
          <w:szCs w:val="24"/>
          <w:lang w:eastAsia="pl-PL"/>
        </w:rPr>
        <w:pict>
          <v:shape id="_x0000_i1042" type="#_x0000_t75" alt="Logo_IMM_email.png" style="width:36.75pt;height:10.5pt;visibility:visible">
            <v:imagedata r:id="rId28" o:title=""/>
          </v:shape>
        </w:pict>
      </w:r>
      <w:r w:rsidRPr="003326ED">
        <w:rPr>
          <w:sz w:val="24"/>
          <w:szCs w:val="24"/>
        </w:rPr>
        <w:t xml:space="preserve"> to innowacyjna organizacja o wiodącej pozycji rynkowej w branży analityki informacji medialnych. Od 2000 roku dostarcza kompleksowe usługi badania danych pozyskiwanych ze wszystkich typów mediów, które w postaci specjalistycznych raportów i przekrojowych analiz branżowych, opracowuje zespół ekspertów IMM. Dostępny on-line moduł analityczny umożliwia bieżące śledzenie efektów działań komunikacyjnych na tle konkurencji, pomiar efektywność dotychczas podjętych działań promocyjnych i planowanie strategii komunikacji. Pomaga też chronić reputację firmy lub marki w sytuacjach kryzysowych. Aktualnie stałym monitoringiem objętych jest ponad milion domen polskich zasobów internetu wraz z social media (z aktualizacją wyników w czasie rzeczywistym), ponad 1000 tytułów prasowych oraz prawie 205 stacji RTV z szerokim wyborem mediów regionalnych i lokalnych. IMM należy do elitarnej międzynarodowej organizacji FIBEP (Federation Internationale des Bureaux d'Extraits de Presse) zrzeszającej firmy monitorujące media z całego świata.</w:t>
      </w:r>
    </w:p>
    <w:p w:rsidR="008B120C" w:rsidRPr="003326ED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5E55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930EFB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930EFB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930EFB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930EFB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930EFB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 w:val="0"/>
          <w:sz w:val="21"/>
          <w:szCs w:val="21"/>
        </w:rPr>
      </w:pPr>
    </w:p>
    <w:p w:rsidR="008B120C" w:rsidRDefault="008B120C" w:rsidP="00EF0B5E">
      <w:pPr>
        <w:spacing w:before="28" w:after="28" w:line="240" w:lineRule="auto"/>
        <w:jc w:val="both"/>
        <w:rPr>
          <w:sz w:val="20"/>
          <w:szCs w:val="20"/>
        </w:rPr>
      </w:pPr>
    </w:p>
    <w:p w:rsidR="008B120C" w:rsidRPr="002C6F87" w:rsidRDefault="008B120C" w:rsidP="00EF0B5E">
      <w:pPr>
        <w:spacing w:before="28" w:after="28" w:line="240" w:lineRule="auto"/>
        <w:jc w:val="both"/>
        <w:rPr>
          <w:sz w:val="20"/>
          <w:szCs w:val="20"/>
        </w:rPr>
      </w:pPr>
    </w:p>
    <w:sectPr w:rsidR="008B120C" w:rsidRPr="002C6F87" w:rsidSect="00363CAC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20C" w:rsidRDefault="008B120C" w:rsidP="00085879">
      <w:pPr>
        <w:spacing w:after="0" w:line="240" w:lineRule="auto"/>
      </w:pPr>
      <w:r>
        <w:separator/>
      </w:r>
    </w:p>
  </w:endnote>
  <w:endnote w:type="continuationSeparator" w:id="0">
    <w:p w:rsidR="008B120C" w:rsidRDefault="008B120C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20C" w:rsidRPr="00FE3AC1" w:rsidRDefault="008B120C" w:rsidP="00FE3AC1">
    <w:pPr>
      <w:spacing w:after="0" w:line="240" w:lineRule="auto"/>
      <w:jc w:val="center"/>
      <w:rPr>
        <w:sz w:val="16"/>
        <w:szCs w:val="16"/>
      </w:rPr>
    </w:pPr>
    <w:r w:rsidRPr="00FE3AC1">
      <w:rPr>
        <w:sz w:val="16"/>
        <w:szCs w:val="16"/>
      </w:rPr>
      <w:t xml:space="preserve">Instytut Monitorowania Mediów, </w:t>
    </w:r>
    <w:r>
      <w:rPr>
        <w:sz w:val="16"/>
        <w:szCs w:val="16"/>
      </w:rPr>
      <w:t>ul. Chmielna 85/87, 00-805</w:t>
    </w:r>
    <w:r w:rsidRPr="00FE3AC1">
      <w:rPr>
        <w:sz w:val="16"/>
        <w:szCs w:val="16"/>
      </w:rPr>
      <w:t xml:space="preserve"> Warszawa, tel.: +48 22 378 37 50 | fax: +48 22 356 21 01</w:t>
    </w:r>
  </w:p>
  <w:p w:rsidR="008B120C" w:rsidRPr="00FE3AC1" w:rsidRDefault="008B120C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20C" w:rsidRDefault="008B120C" w:rsidP="00085879">
      <w:pPr>
        <w:spacing w:after="0" w:line="240" w:lineRule="auto"/>
      </w:pPr>
      <w:r>
        <w:separator/>
      </w:r>
    </w:p>
  </w:footnote>
  <w:footnote w:type="continuationSeparator" w:id="0">
    <w:p w:rsidR="008B120C" w:rsidRDefault="008B120C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20C" w:rsidRPr="00FE3AC1" w:rsidRDefault="008B120C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5BC64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38D2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772C9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1D2FD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6703E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FAC9E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8EA8D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60A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D899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B0D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FB00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234258A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23DC68C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37340671"/>
    <w:multiLevelType w:val="multilevel"/>
    <w:tmpl w:val="7ABC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A179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424768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B02F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6E1E5641"/>
    <w:multiLevelType w:val="hybridMultilevel"/>
    <w:tmpl w:val="3CC858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1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1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1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1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1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1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5">
    <w:abstractNumId w:val="1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6">
    <w:abstractNumId w:val="1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7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8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9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0">
    <w:abstractNumId w:val="13"/>
  </w:num>
  <w:num w:numId="21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2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3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4">
    <w:abstractNumId w:val="1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1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1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1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1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1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31AF"/>
    <w:rsid w:val="00003D92"/>
    <w:rsid w:val="00003E38"/>
    <w:rsid w:val="00005886"/>
    <w:rsid w:val="00005CA1"/>
    <w:rsid w:val="00007910"/>
    <w:rsid w:val="00010EF6"/>
    <w:rsid w:val="0001110B"/>
    <w:rsid w:val="000111B2"/>
    <w:rsid w:val="0001351E"/>
    <w:rsid w:val="000135F7"/>
    <w:rsid w:val="000148A4"/>
    <w:rsid w:val="00014D55"/>
    <w:rsid w:val="00016431"/>
    <w:rsid w:val="00017228"/>
    <w:rsid w:val="00017744"/>
    <w:rsid w:val="00020A3A"/>
    <w:rsid w:val="000224DA"/>
    <w:rsid w:val="00024470"/>
    <w:rsid w:val="000245CE"/>
    <w:rsid w:val="0002527B"/>
    <w:rsid w:val="00025489"/>
    <w:rsid w:val="00025D44"/>
    <w:rsid w:val="00026A22"/>
    <w:rsid w:val="000305F0"/>
    <w:rsid w:val="000307DD"/>
    <w:rsid w:val="00032607"/>
    <w:rsid w:val="00032D79"/>
    <w:rsid w:val="00034312"/>
    <w:rsid w:val="00034D90"/>
    <w:rsid w:val="00034E81"/>
    <w:rsid w:val="000367AB"/>
    <w:rsid w:val="00037101"/>
    <w:rsid w:val="00041DA5"/>
    <w:rsid w:val="0004246A"/>
    <w:rsid w:val="000442B0"/>
    <w:rsid w:val="00044EE3"/>
    <w:rsid w:val="000456DC"/>
    <w:rsid w:val="00046136"/>
    <w:rsid w:val="00047AD6"/>
    <w:rsid w:val="00051667"/>
    <w:rsid w:val="0005325C"/>
    <w:rsid w:val="000533F3"/>
    <w:rsid w:val="0005352B"/>
    <w:rsid w:val="00054978"/>
    <w:rsid w:val="00054ED2"/>
    <w:rsid w:val="000556FB"/>
    <w:rsid w:val="0005798C"/>
    <w:rsid w:val="0006037C"/>
    <w:rsid w:val="00060CB4"/>
    <w:rsid w:val="00060D75"/>
    <w:rsid w:val="0006168C"/>
    <w:rsid w:val="00061B03"/>
    <w:rsid w:val="000634A1"/>
    <w:rsid w:val="000641C4"/>
    <w:rsid w:val="00065E3C"/>
    <w:rsid w:val="00066806"/>
    <w:rsid w:val="00066FDE"/>
    <w:rsid w:val="000673DC"/>
    <w:rsid w:val="00070588"/>
    <w:rsid w:val="000706D2"/>
    <w:rsid w:val="00071D0C"/>
    <w:rsid w:val="00071E31"/>
    <w:rsid w:val="00072AB4"/>
    <w:rsid w:val="00072E1E"/>
    <w:rsid w:val="00073465"/>
    <w:rsid w:val="00073637"/>
    <w:rsid w:val="0007384B"/>
    <w:rsid w:val="00073C67"/>
    <w:rsid w:val="00074906"/>
    <w:rsid w:val="00076E3A"/>
    <w:rsid w:val="00077D1C"/>
    <w:rsid w:val="00081074"/>
    <w:rsid w:val="0008140D"/>
    <w:rsid w:val="000817AE"/>
    <w:rsid w:val="00082D30"/>
    <w:rsid w:val="000833DE"/>
    <w:rsid w:val="000837FF"/>
    <w:rsid w:val="000846DF"/>
    <w:rsid w:val="000847D3"/>
    <w:rsid w:val="00085879"/>
    <w:rsid w:val="00085C93"/>
    <w:rsid w:val="00086668"/>
    <w:rsid w:val="0009134E"/>
    <w:rsid w:val="00091495"/>
    <w:rsid w:val="00093EEF"/>
    <w:rsid w:val="0009424D"/>
    <w:rsid w:val="000954AF"/>
    <w:rsid w:val="00095A87"/>
    <w:rsid w:val="00096047"/>
    <w:rsid w:val="000968A7"/>
    <w:rsid w:val="000A0085"/>
    <w:rsid w:val="000A050A"/>
    <w:rsid w:val="000A0EFE"/>
    <w:rsid w:val="000A18D9"/>
    <w:rsid w:val="000A2599"/>
    <w:rsid w:val="000A2F3F"/>
    <w:rsid w:val="000A33AF"/>
    <w:rsid w:val="000A3919"/>
    <w:rsid w:val="000A4990"/>
    <w:rsid w:val="000A4E97"/>
    <w:rsid w:val="000A506F"/>
    <w:rsid w:val="000A5160"/>
    <w:rsid w:val="000A6FCB"/>
    <w:rsid w:val="000A71DD"/>
    <w:rsid w:val="000B0BEB"/>
    <w:rsid w:val="000B0DC0"/>
    <w:rsid w:val="000B2F31"/>
    <w:rsid w:val="000B339B"/>
    <w:rsid w:val="000B47C2"/>
    <w:rsid w:val="000B51A0"/>
    <w:rsid w:val="000B5D47"/>
    <w:rsid w:val="000B5E72"/>
    <w:rsid w:val="000B712D"/>
    <w:rsid w:val="000C1B9E"/>
    <w:rsid w:val="000C3452"/>
    <w:rsid w:val="000C36B7"/>
    <w:rsid w:val="000C3CDF"/>
    <w:rsid w:val="000C3E3F"/>
    <w:rsid w:val="000C452E"/>
    <w:rsid w:val="000C474B"/>
    <w:rsid w:val="000C4A05"/>
    <w:rsid w:val="000D0135"/>
    <w:rsid w:val="000D08DB"/>
    <w:rsid w:val="000D09DA"/>
    <w:rsid w:val="000D1240"/>
    <w:rsid w:val="000D1985"/>
    <w:rsid w:val="000D2242"/>
    <w:rsid w:val="000D2DA9"/>
    <w:rsid w:val="000D2DFE"/>
    <w:rsid w:val="000D31D4"/>
    <w:rsid w:val="000D51A4"/>
    <w:rsid w:val="000D54F5"/>
    <w:rsid w:val="000D58F3"/>
    <w:rsid w:val="000D5A8B"/>
    <w:rsid w:val="000D741E"/>
    <w:rsid w:val="000D7494"/>
    <w:rsid w:val="000D75A4"/>
    <w:rsid w:val="000D7836"/>
    <w:rsid w:val="000E1C7F"/>
    <w:rsid w:val="000E3A9F"/>
    <w:rsid w:val="000E3AB9"/>
    <w:rsid w:val="000E4AF8"/>
    <w:rsid w:val="000E639A"/>
    <w:rsid w:val="000E7331"/>
    <w:rsid w:val="000E7506"/>
    <w:rsid w:val="000F0445"/>
    <w:rsid w:val="000F182D"/>
    <w:rsid w:val="000F290C"/>
    <w:rsid w:val="000F2EF7"/>
    <w:rsid w:val="000F39EA"/>
    <w:rsid w:val="000F5722"/>
    <w:rsid w:val="000F5857"/>
    <w:rsid w:val="000F5C6D"/>
    <w:rsid w:val="000F7721"/>
    <w:rsid w:val="000F781C"/>
    <w:rsid w:val="000F7FA7"/>
    <w:rsid w:val="0010011F"/>
    <w:rsid w:val="00101965"/>
    <w:rsid w:val="001019CB"/>
    <w:rsid w:val="001025BB"/>
    <w:rsid w:val="001025C8"/>
    <w:rsid w:val="00102FC5"/>
    <w:rsid w:val="00103E12"/>
    <w:rsid w:val="00104927"/>
    <w:rsid w:val="00104B06"/>
    <w:rsid w:val="00104D4D"/>
    <w:rsid w:val="001053AC"/>
    <w:rsid w:val="00105596"/>
    <w:rsid w:val="00106F3E"/>
    <w:rsid w:val="00107A10"/>
    <w:rsid w:val="00107B1E"/>
    <w:rsid w:val="00110C3A"/>
    <w:rsid w:val="0011101D"/>
    <w:rsid w:val="001117F2"/>
    <w:rsid w:val="00111DDB"/>
    <w:rsid w:val="00112466"/>
    <w:rsid w:val="00113D53"/>
    <w:rsid w:val="00114142"/>
    <w:rsid w:val="00114479"/>
    <w:rsid w:val="0011671F"/>
    <w:rsid w:val="00116806"/>
    <w:rsid w:val="00117FDF"/>
    <w:rsid w:val="00120BAF"/>
    <w:rsid w:val="001218E3"/>
    <w:rsid w:val="00122852"/>
    <w:rsid w:val="00122FC0"/>
    <w:rsid w:val="00123C37"/>
    <w:rsid w:val="001265D8"/>
    <w:rsid w:val="00127EDD"/>
    <w:rsid w:val="0013181E"/>
    <w:rsid w:val="0013198A"/>
    <w:rsid w:val="0013242B"/>
    <w:rsid w:val="001326BF"/>
    <w:rsid w:val="00133A79"/>
    <w:rsid w:val="00134BD4"/>
    <w:rsid w:val="00135725"/>
    <w:rsid w:val="0013599C"/>
    <w:rsid w:val="00135EAF"/>
    <w:rsid w:val="00136776"/>
    <w:rsid w:val="00137494"/>
    <w:rsid w:val="001400AD"/>
    <w:rsid w:val="001400C3"/>
    <w:rsid w:val="001403A9"/>
    <w:rsid w:val="001405F7"/>
    <w:rsid w:val="00140814"/>
    <w:rsid w:val="00140D0C"/>
    <w:rsid w:val="00141CDD"/>
    <w:rsid w:val="00142BA3"/>
    <w:rsid w:val="001431C5"/>
    <w:rsid w:val="00143307"/>
    <w:rsid w:val="001440F9"/>
    <w:rsid w:val="0014414F"/>
    <w:rsid w:val="0014570B"/>
    <w:rsid w:val="001461FA"/>
    <w:rsid w:val="001469DC"/>
    <w:rsid w:val="0014735A"/>
    <w:rsid w:val="00151EB5"/>
    <w:rsid w:val="001524C8"/>
    <w:rsid w:val="001525FB"/>
    <w:rsid w:val="00153DE1"/>
    <w:rsid w:val="00155015"/>
    <w:rsid w:val="00155809"/>
    <w:rsid w:val="00155860"/>
    <w:rsid w:val="00156C6F"/>
    <w:rsid w:val="0015799C"/>
    <w:rsid w:val="00157AB6"/>
    <w:rsid w:val="001600AA"/>
    <w:rsid w:val="00160263"/>
    <w:rsid w:val="00160302"/>
    <w:rsid w:val="001628BB"/>
    <w:rsid w:val="00164811"/>
    <w:rsid w:val="001654B5"/>
    <w:rsid w:val="001661F0"/>
    <w:rsid w:val="001664FF"/>
    <w:rsid w:val="00167807"/>
    <w:rsid w:val="00167968"/>
    <w:rsid w:val="0017115E"/>
    <w:rsid w:val="001711DD"/>
    <w:rsid w:val="0017154C"/>
    <w:rsid w:val="0017226D"/>
    <w:rsid w:val="001722F2"/>
    <w:rsid w:val="00172CD6"/>
    <w:rsid w:val="00173955"/>
    <w:rsid w:val="00173C56"/>
    <w:rsid w:val="00173EFF"/>
    <w:rsid w:val="00174654"/>
    <w:rsid w:val="001748BF"/>
    <w:rsid w:val="0017495F"/>
    <w:rsid w:val="001762F4"/>
    <w:rsid w:val="001765A0"/>
    <w:rsid w:val="00180114"/>
    <w:rsid w:val="0018029F"/>
    <w:rsid w:val="00181843"/>
    <w:rsid w:val="00181B5A"/>
    <w:rsid w:val="00182307"/>
    <w:rsid w:val="00182B4C"/>
    <w:rsid w:val="001835C1"/>
    <w:rsid w:val="00183EC8"/>
    <w:rsid w:val="00183F6B"/>
    <w:rsid w:val="001852CD"/>
    <w:rsid w:val="00186139"/>
    <w:rsid w:val="00186C45"/>
    <w:rsid w:val="00186CCD"/>
    <w:rsid w:val="001872B8"/>
    <w:rsid w:val="00187D96"/>
    <w:rsid w:val="00190800"/>
    <w:rsid w:val="001924AC"/>
    <w:rsid w:val="00197385"/>
    <w:rsid w:val="00197737"/>
    <w:rsid w:val="001A0794"/>
    <w:rsid w:val="001A07C5"/>
    <w:rsid w:val="001A0C23"/>
    <w:rsid w:val="001A0D24"/>
    <w:rsid w:val="001A2855"/>
    <w:rsid w:val="001A3603"/>
    <w:rsid w:val="001A3A74"/>
    <w:rsid w:val="001A4696"/>
    <w:rsid w:val="001A5420"/>
    <w:rsid w:val="001A6742"/>
    <w:rsid w:val="001B0186"/>
    <w:rsid w:val="001B0A4D"/>
    <w:rsid w:val="001B1AC1"/>
    <w:rsid w:val="001B272C"/>
    <w:rsid w:val="001B54FC"/>
    <w:rsid w:val="001B63E3"/>
    <w:rsid w:val="001B7A66"/>
    <w:rsid w:val="001B7CB0"/>
    <w:rsid w:val="001C0E25"/>
    <w:rsid w:val="001C295A"/>
    <w:rsid w:val="001C2DB6"/>
    <w:rsid w:val="001C5F3D"/>
    <w:rsid w:val="001C7BFD"/>
    <w:rsid w:val="001D04FD"/>
    <w:rsid w:val="001D08B2"/>
    <w:rsid w:val="001D0E67"/>
    <w:rsid w:val="001D1140"/>
    <w:rsid w:val="001D1832"/>
    <w:rsid w:val="001D2B24"/>
    <w:rsid w:val="001D2E0E"/>
    <w:rsid w:val="001D314E"/>
    <w:rsid w:val="001D3A3A"/>
    <w:rsid w:val="001D3CA2"/>
    <w:rsid w:val="001D4B33"/>
    <w:rsid w:val="001D54D8"/>
    <w:rsid w:val="001D5721"/>
    <w:rsid w:val="001D6149"/>
    <w:rsid w:val="001D645A"/>
    <w:rsid w:val="001E0217"/>
    <w:rsid w:val="001E2509"/>
    <w:rsid w:val="001E3175"/>
    <w:rsid w:val="001E361D"/>
    <w:rsid w:val="001E3799"/>
    <w:rsid w:val="001E5691"/>
    <w:rsid w:val="001E5C0C"/>
    <w:rsid w:val="001E5CD8"/>
    <w:rsid w:val="001E5F4B"/>
    <w:rsid w:val="001E67BC"/>
    <w:rsid w:val="001E6C72"/>
    <w:rsid w:val="001E7F5C"/>
    <w:rsid w:val="001F1F6A"/>
    <w:rsid w:val="001F26E0"/>
    <w:rsid w:val="001F29C1"/>
    <w:rsid w:val="001F2A40"/>
    <w:rsid w:val="001F3069"/>
    <w:rsid w:val="001F33A7"/>
    <w:rsid w:val="001F37BF"/>
    <w:rsid w:val="001F3926"/>
    <w:rsid w:val="001F4149"/>
    <w:rsid w:val="001F43FE"/>
    <w:rsid w:val="001F6016"/>
    <w:rsid w:val="001F6113"/>
    <w:rsid w:val="001F6830"/>
    <w:rsid w:val="001F6CFF"/>
    <w:rsid w:val="001F7193"/>
    <w:rsid w:val="00200215"/>
    <w:rsid w:val="00200345"/>
    <w:rsid w:val="002005F5"/>
    <w:rsid w:val="00201E55"/>
    <w:rsid w:val="002032A1"/>
    <w:rsid w:val="0020334B"/>
    <w:rsid w:val="00203512"/>
    <w:rsid w:val="00203B7F"/>
    <w:rsid w:val="00203D65"/>
    <w:rsid w:val="00204B70"/>
    <w:rsid w:val="00205916"/>
    <w:rsid w:val="00207FE3"/>
    <w:rsid w:val="0021188A"/>
    <w:rsid w:val="002122FE"/>
    <w:rsid w:val="00212410"/>
    <w:rsid w:val="00212BEA"/>
    <w:rsid w:val="002146A2"/>
    <w:rsid w:val="00214A43"/>
    <w:rsid w:val="00217D38"/>
    <w:rsid w:val="002200AC"/>
    <w:rsid w:val="002207AE"/>
    <w:rsid w:val="00220F7B"/>
    <w:rsid w:val="002215CE"/>
    <w:rsid w:val="00222AD3"/>
    <w:rsid w:val="00222B14"/>
    <w:rsid w:val="00222B16"/>
    <w:rsid w:val="002245F3"/>
    <w:rsid w:val="00224696"/>
    <w:rsid w:val="00226E2B"/>
    <w:rsid w:val="002302BF"/>
    <w:rsid w:val="002307AA"/>
    <w:rsid w:val="00232299"/>
    <w:rsid w:val="002326C2"/>
    <w:rsid w:val="002335B7"/>
    <w:rsid w:val="00234312"/>
    <w:rsid w:val="00236837"/>
    <w:rsid w:val="00236D48"/>
    <w:rsid w:val="00237284"/>
    <w:rsid w:val="00237AC9"/>
    <w:rsid w:val="002402FC"/>
    <w:rsid w:val="00241E75"/>
    <w:rsid w:val="00241E7C"/>
    <w:rsid w:val="00242180"/>
    <w:rsid w:val="00244545"/>
    <w:rsid w:val="00245B09"/>
    <w:rsid w:val="00245ECA"/>
    <w:rsid w:val="002461A6"/>
    <w:rsid w:val="002466F4"/>
    <w:rsid w:val="00247174"/>
    <w:rsid w:val="00247D56"/>
    <w:rsid w:val="00250A3B"/>
    <w:rsid w:val="00251B52"/>
    <w:rsid w:val="00251BFC"/>
    <w:rsid w:val="00252EED"/>
    <w:rsid w:val="002540F7"/>
    <w:rsid w:val="00254743"/>
    <w:rsid w:val="00254A00"/>
    <w:rsid w:val="00255B25"/>
    <w:rsid w:val="00260F5E"/>
    <w:rsid w:val="002617E8"/>
    <w:rsid w:val="002623A0"/>
    <w:rsid w:val="002634BC"/>
    <w:rsid w:val="002648DA"/>
    <w:rsid w:val="00264E80"/>
    <w:rsid w:val="00264FF9"/>
    <w:rsid w:val="00265E14"/>
    <w:rsid w:val="00266115"/>
    <w:rsid w:val="00266FFB"/>
    <w:rsid w:val="002673A2"/>
    <w:rsid w:val="002674D0"/>
    <w:rsid w:val="0026788D"/>
    <w:rsid w:val="0027080A"/>
    <w:rsid w:val="00270A83"/>
    <w:rsid w:val="0027225B"/>
    <w:rsid w:val="00273FD5"/>
    <w:rsid w:val="00274B3F"/>
    <w:rsid w:val="002755E9"/>
    <w:rsid w:val="00275FA0"/>
    <w:rsid w:val="0027603F"/>
    <w:rsid w:val="002773C6"/>
    <w:rsid w:val="00277F55"/>
    <w:rsid w:val="00280584"/>
    <w:rsid w:val="00280847"/>
    <w:rsid w:val="00281041"/>
    <w:rsid w:val="00281FC4"/>
    <w:rsid w:val="00283100"/>
    <w:rsid w:val="002836AD"/>
    <w:rsid w:val="00285302"/>
    <w:rsid w:val="0028583D"/>
    <w:rsid w:val="00285D17"/>
    <w:rsid w:val="00286CE2"/>
    <w:rsid w:val="0028776E"/>
    <w:rsid w:val="00293C55"/>
    <w:rsid w:val="002A4120"/>
    <w:rsid w:val="002A4190"/>
    <w:rsid w:val="002A5EE3"/>
    <w:rsid w:val="002A62EF"/>
    <w:rsid w:val="002B0D03"/>
    <w:rsid w:val="002B0FC3"/>
    <w:rsid w:val="002B1A05"/>
    <w:rsid w:val="002B1DE6"/>
    <w:rsid w:val="002B1F1C"/>
    <w:rsid w:val="002B6FB1"/>
    <w:rsid w:val="002B71E6"/>
    <w:rsid w:val="002B7F00"/>
    <w:rsid w:val="002C1192"/>
    <w:rsid w:val="002C140B"/>
    <w:rsid w:val="002C1A38"/>
    <w:rsid w:val="002C232F"/>
    <w:rsid w:val="002C3E05"/>
    <w:rsid w:val="002C402B"/>
    <w:rsid w:val="002C6F87"/>
    <w:rsid w:val="002C7161"/>
    <w:rsid w:val="002D0D23"/>
    <w:rsid w:val="002D13F3"/>
    <w:rsid w:val="002D24D0"/>
    <w:rsid w:val="002D2CFB"/>
    <w:rsid w:val="002D4002"/>
    <w:rsid w:val="002D53E1"/>
    <w:rsid w:val="002E0BA7"/>
    <w:rsid w:val="002E13CB"/>
    <w:rsid w:val="002E19BF"/>
    <w:rsid w:val="002E26BC"/>
    <w:rsid w:val="002E2991"/>
    <w:rsid w:val="002E2F98"/>
    <w:rsid w:val="002E63DE"/>
    <w:rsid w:val="002E7288"/>
    <w:rsid w:val="002E7DFF"/>
    <w:rsid w:val="002F07C0"/>
    <w:rsid w:val="002F0F6D"/>
    <w:rsid w:val="002F4741"/>
    <w:rsid w:val="002F59A1"/>
    <w:rsid w:val="002F6110"/>
    <w:rsid w:val="002F6ECC"/>
    <w:rsid w:val="002F74F9"/>
    <w:rsid w:val="002F76DF"/>
    <w:rsid w:val="00300106"/>
    <w:rsid w:val="003002D8"/>
    <w:rsid w:val="0030118B"/>
    <w:rsid w:val="00301F06"/>
    <w:rsid w:val="0030223F"/>
    <w:rsid w:val="003024EC"/>
    <w:rsid w:val="00304219"/>
    <w:rsid w:val="00306C2A"/>
    <w:rsid w:val="00306EB2"/>
    <w:rsid w:val="00310617"/>
    <w:rsid w:val="003143A8"/>
    <w:rsid w:val="00314D12"/>
    <w:rsid w:val="00315413"/>
    <w:rsid w:val="00316114"/>
    <w:rsid w:val="00317B39"/>
    <w:rsid w:val="00317EE1"/>
    <w:rsid w:val="00320E23"/>
    <w:rsid w:val="003227DF"/>
    <w:rsid w:val="003237FE"/>
    <w:rsid w:val="00323C1B"/>
    <w:rsid w:val="00323CC7"/>
    <w:rsid w:val="003244F9"/>
    <w:rsid w:val="00324AC4"/>
    <w:rsid w:val="003268D1"/>
    <w:rsid w:val="00326EE1"/>
    <w:rsid w:val="00327494"/>
    <w:rsid w:val="003301FF"/>
    <w:rsid w:val="003304D4"/>
    <w:rsid w:val="0033074F"/>
    <w:rsid w:val="003308DE"/>
    <w:rsid w:val="00331267"/>
    <w:rsid w:val="003326ED"/>
    <w:rsid w:val="00333664"/>
    <w:rsid w:val="00333757"/>
    <w:rsid w:val="00333D74"/>
    <w:rsid w:val="00334214"/>
    <w:rsid w:val="0033428C"/>
    <w:rsid w:val="00334393"/>
    <w:rsid w:val="00337890"/>
    <w:rsid w:val="00337B95"/>
    <w:rsid w:val="00340537"/>
    <w:rsid w:val="00340BAE"/>
    <w:rsid w:val="00340C9D"/>
    <w:rsid w:val="003412EF"/>
    <w:rsid w:val="00342ABC"/>
    <w:rsid w:val="00343B0F"/>
    <w:rsid w:val="00344C79"/>
    <w:rsid w:val="00344F68"/>
    <w:rsid w:val="0034735D"/>
    <w:rsid w:val="00351E79"/>
    <w:rsid w:val="003528D8"/>
    <w:rsid w:val="00352C76"/>
    <w:rsid w:val="00352D86"/>
    <w:rsid w:val="003542A0"/>
    <w:rsid w:val="00355446"/>
    <w:rsid w:val="00356003"/>
    <w:rsid w:val="00357261"/>
    <w:rsid w:val="0036012B"/>
    <w:rsid w:val="00361035"/>
    <w:rsid w:val="003622B2"/>
    <w:rsid w:val="003624F5"/>
    <w:rsid w:val="00363875"/>
    <w:rsid w:val="00363CAC"/>
    <w:rsid w:val="003646D2"/>
    <w:rsid w:val="0036557E"/>
    <w:rsid w:val="00365EB6"/>
    <w:rsid w:val="0036626A"/>
    <w:rsid w:val="00366271"/>
    <w:rsid w:val="00366714"/>
    <w:rsid w:val="00367309"/>
    <w:rsid w:val="003676EB"/>
    <w:rsid w:val="00367948"/>
    <w:rsid w:val="00371198"/>
    <w:rsid w:val="003717EF"/>
    <w:rsid w:val="003720F0"/>
    <w:rsid w:val="00372854"/>
    <w:rsid w:val="003735FF"/>
    <w:rsid w:val="003736C9"/>
    <w:rsid w:val="00373B3E"/>
    <w:rsid w:val="00373D7A"/>
    <w:rsid w:val="00373E38"/>
    <w:rsid w:val="0037418C"/>
    <w:rsid w:val="003746C5"/>
    <w:rsid w:val="00374ECD"/>
    <w:rsid w:val="003750EF"/>
    <w:rsid w:val="00375556"/>
    <w:rsid w:val="00376CF9"/>
    <w:rsid w:val="0037713F"/>
    <w:rsid w:val="00377F81"/>
    <w:rsid w:val="0038020A"/>
    <w:rsid w:val="00381030"/>
    <w:rsid w:val="00382187"/>
    <w:rsid w:val="00383415"/>
    <w:rsid w:val="003843A9"/>
    <w:rsid w:val="00384DAB"/>
    <w:rsid w:val="00385103"/>
    <w:rsid w:val="003858F3"/>
    <w:rsid w:val="0038631B"/>
    <w:rsid w:val="00386EBF"/>
    <w:rsid w:val="0038743F"/>
    <w:rsid w:val="0039087A"/>
    <w:rsid w:val="00390964"/>
    <w:rsid w:val="00391109"/>
    <w:rsid w:val="0039192B"/>
    <w:rsid w:val="003940ED"/>
    <w:rsid w:val="003959F1"/>
    <w:rsid w:val="00396615"/>
    <w:rsid w:val="00396E17"/>
    <w:rsid w:val="003971A2"/>
    <w:rsid w:val="00397D94"/>
    <w:rsid w:val="003A0B6A"/>
    <w:rsid w:val="003A0F34"/>
    <w:rsid w:val="003A172C"/>
    <w:rsid w:val="003A1F99"/>
    <w:rsid w:val="003A1FC3"/>
    <w:rsid w:val="003A2BE1"/>
    <w:rsid w:val="003A2C17"/>
    <w:rsid w:val="003A41E2"/>
    <w:rsid w:val="003A4744"/>
    <w:rsid w:val="003A48D0"/>
    <w:rsid w:val="003A4FE7"/>
    <w:rsid w:val="003A6D2C"/>
    <w:rsid w:val="003A7C1A"/>
    <w:rsid w:val="003A7D41"/>
    <w:rsid w:val="003B0E0B"/>
    <w:rsid w:val="003B0E39"/>
    <w:rsid w:val="003B11AE"/>
    <w:rsid w:val="003B3382"/>
    <w:rsid w:val="003B37C9"/>
    <w:rsid w:val="003B3816"/>
    <w:rsid w:val="003B4419"/>
    <w:rsid w:val="003B472B"/>
    <w:rsid w:val="003B697E"/>
    <w:rsid w:val="003B6D28"/>
    <w:rsid w:val="003B71D2"/>
    <w:rsid w:val="003B7688"/>
    <w:rsid w:val="003B7F14"/>
    <w:rsid w:val="003C0B8B"/>
    <w:rsid w:val="003C1349"/>
    <w:rsid w:val="003C1911"/>
    <w:rsid w:val="003C1D47"/>
    <w:rsid w:val="003C2D41"/>
    <w:rsid w:val="003C2D7A"/>
    <w:rsid w:val="003C490B"/>
    <w:rsid w:val="003C5F2D"/>
    <w:rsid w:val="003C6082"/>
    <w:rsid w:val="003C6271"/>
    <w:rsid w:val="003C7925"/>
    <w:rsid w:val="003C7F4C"/>
    <w:rsid w:val="003D1704"/>
    <w:rsid w:val="003D424B"/>
    <w:rsid w:val="003D458D"/>
    <w:rsid w:val="003D4879"/>
    <w:rsid w:val="003D5A19"/>
    <w:rsid w:val="003D64AE"/>
    <w:rsid w:val="003D68D9"/>
    <w:rsid w:val="003E2A98"/>
    <w:rsid w:val="003E303C"/>
    <w:rsid w:val="003E3C96"/>
    <w:rsid w:val="003E3F9B"/>
    <w:rsid w:val="003E408B"/>
    <w:rsid w:val="003E40EF"/>
    <w:rsid w:val="003E4D8C"/>
    <w:rsid w:val="003E5C84"/>
    <w:rsid w:val="003E635F"/>
    <w:rsid w:val="003E6CAA"/>
    <w:rsid w:val="003E6DEC"/>
    <w:rsid w:val="003E6E39"/>
    <w:rsid w:val="003E705A"/>
    <w:rsid w:val="003E7E8B"/>
    <w:rsid w:val="003F2318"/>
    <w:rsid w:val="003F23A3"/>
    <w:rsid w:val="003F2C3F"/>
    <w:rsid w:val="003F3D7D"/>
    <w:rsid w:val="003F5066"/>
    <w:rsid w:val="003F58D0"/>
    <w:rsid w:val="003F7F56"/>
    <w:rsid w:val="00401676"/>
    <w:rsid w:val="004020BD"/>
    <w:rsid w:val="004056A1"/>
    <w:rsid w:val="00410FFF"/>
    <w:rsid w:val="004116B8"/>
    <w:rsid w:val="00411CFA"/>
    <w:rsid w:val="00412105"/>
    <w:rsid w:val="0041284E"/>
    <w:rsid w:val="00412CC8"/>
    <w:rsid w:val="004141AF"/>
    <w:rsid w:val="00414CE1"/>
    <w:rsid w:val="00414D15"/>
    <w:rsid w:val="00416336"/>
    <w:rsid w:val="004171A9"/>
    <w:rsid w:val="00420606"/>
    <w:rsid w:val="004217C6"/>
    <w:rsid w:val="00423BE6"/>
    <w:rsid w:val="00423D05"/>
    <w:rsid w:val="0042539B"/>
    <w:rsid w:val="004254CF"/>
    <w:rsid w:val="0042569F"/>
    <w:rsid w:val="00425973"/>
    <w:rsid w:val="00425EA8"/>
    <w:rsid w:val="00426354"/>
    <w:rsid w:val="00426B3F"/>
    <w:rsid w:val="00430402"/>
    <w:rsid w:val="00430967"/>
    <w:rsid w:val="004323F9"/>
    <w:rsid w:val="00432508"/>
    <w:rsid w:val="00432F13"/>
    <w:rsid w:val="00433C23"/>
    <w:rsid w:val="00434074"/>
    <w:rsid w:val="004347A0"/>
    <w:rsid w:val="004349A5"/>
    <w:rsid w:val="00434B52"/>
    <w:rsid w:val="00435106"/>
    <w:rsid w:val="00435CC8"/>
    <w:rsid w:val="00436C9B"/>
    <w:rsid w:val="00436F63"/>
    <w:rsid w:val="00440643"/>
    <w:rsid w:val="00441592"/>
    <w:rsid w:val="00441768"/>
    <w:rsid w:val="0044180D"/>
    <w:rsid w:val="004424D5"/>
    <w:rsid w:val="00444A18"/>
    <w:rsid w:val="00445F97"/>
    <w:rsid w:val="00446539"/>
    <w:rsid w:val="00450081"/>
    <w:rsid w:val="004512D3"/>
    <w:rsid w:val="004513DE"/>
    <w:rsid w:val="004520D8"/>
    <w:rsid w:val="00452A58"/>
    <w:rsid w:val="004531D4"/>
    <w:rsid w:val="00453633"/>
    <w:rsid w:val="004538BC"/>
    <w:rsid w:val="00454D83"/>
    <w:rsid w:val="00455F23"/>
    <w:rsid w:val="00456AF4"/>
    <w:rsid w:val="00456FF3"/>
    <w:rsid w:val="004578D0"/>
    <w:rsid w:val="00457E4A"/>
    <w:rsid w:val="004614AF"/>
    <w:rsid w:val="00461D26"/>
    <w:rsid w:val="004622B0"/>
    <w:rsid w:val="00464CC3"/>
    <w:rsid w:val="0046566F"/>
    <w:rsid w:val="0046627D"/>
    <w:rsid w:val="0046636E"/>
    <w:rsid w:val="0046713E"/>
    <w:rsid w:val="004673E3"/>
    <w:rsid w:val="00467780"/>
    <w:rsid w:val="00467ECE"/>
    <w:rsid w:val="00470FF3"/>
    <w:rsid w:val="0047531F"/>
    <w:rsid w:val="0047571F"/>
    <w:rsid w:val="00475E4E"/>
    <w:rsid w:val="00476D3C"/>
    <w:rsid w:val="004807F9"/>
    <w:rsid w:val="00481088"/>
    <w:rsid w:val="004810FD"/>
    <w:rsid w:val="00481DFC"/>
    <w:rsid w:val="004841FC"/>
    <w:rsid w:val="004845FA"/>
    <w:rsid w:val="00484C13"/>
    <w:rsid w:val="00484CCD"/>
    <w:rsid w:val="0048610C"/>
    <w:rsid w:val="00486749"/>
    <w:rsid w:val="00486800"/>
    <w:rsid w:val="00491C5F"/>
    <w:rsid w:val="00493F63"/>
    <w:rsid w:val="004953F7"/>
    <w:rsid w:val="00497DFE"/>
    <w:rsid w:val="004A1B0F"/>
    <w:rsid w:val="004A306D"/>
    <w:rsid w:val="004A36AB"/>
    <w:rsid w:val="004A3A64"/>
    <w:rsid w:val="004A49F0"/>
    <w:rsid w:val="004A6A6B"/>
    <w:rsid w:val="004A79E9"/>
    <w:rsid w:val="004B1A05"/>
    <w:rsid w:val="004B34DE"/>
    <w:rsid w:val="004B3D60"/>
    <w:rsid w:val="004B4247"/>
    <w:rsid w:val="004B50F8"/>
    <w:rsid w:val="004B5719"/>
    <w:rsid w:val="004B60D6"/>
    <w:rsid w:val="004B6636"/>
    <w:rsid w:val="004B6958"/>
    <w:rsid w:val="004B6B25"/>
    <w:rsid w:val="004B6D2C"/>
    <w:rsid w:val="004B757D"/>
    <w:rsid w:val="004B7B27"/>
    <w:rsid w:val="004C0640"/>
    <w:rsid w:val="004C09B5"/>
    <w:rsid w:val="004C0CC0"/>
    <w:rsid w:val="004C0EE8"/>
    <w:rsid w:val="004C12B9"/>
    <w:rsid w:val="004C17CA"/>
    <w:rsid w:val="004C225D"/>
    <w:rsid w:val="004C2676"/>
    <w:rsid w:val="004C2945"/>
    <w:rsid w:val="004C29BD"/>
    <w:rsid w:val="004C310D"/>
    <w:rsid w:val="004C3BC4"/>
    <w:rsid w:val="004C3C85"/>
    <w:rsid w:val="004C44C7"/>
    <w:rsid w:val="004C4B60"/>
    <w:rsid w:val="004C4EC5"/>
    <w:rsid w:val="004C6B66"/>
    <w:rsid w:val="004C737F"/>
    <w:rsid w:val="004C7DB7"/>
    <w:rsid w:val="004D15D3"/>
    <w:rsid w:val="004D28CF"/>
    <w:rsid w:val="004D4421"/>
    <w:rsid w:val="004D47AD"/>
    <w:rsid w:val="004D4A17"/>
    <w:rsid w:val="004D4F20"/>
    <w:rsid w:val="004D5972"/>
    <w:rsid w:val="004D5D95"/>
    <w:rsid w:val="004E0ACE"/>
    <w:rsid w:val="004E19BB"/>
    <w:rsid w:val="004E1C05"/>
    <w:rsid w:val="004E1DD3"/>
    <w:rsid w:val="004E1E73"/>
    <w:rsid w:val="004E267B"/>
    <w:rsid w:val="004E4031"/>
    <w:rsid w:val="004E49E6"/>
    <w:rsid w:val="004F0776"/>
    <w:rsid w:val="004F0D49"/>
    <w:rsid w:val="004F1359"/>
    <w:rsid w:val="004F40E0"/>
    <w:rsid w:val="004F4342"/>
    <w:rsid w:val="004F559C"/>
    <w:rsid w:val="004F6F75"/>
    <w:rsid w:val="004F7380"/>
    <w:rsid w:val="00500FC6"/>
    <w:rsid w:val="0050157D"/>
    <w:rsid w:val="00501F32"/>
    <w:rsid w:val="00503632"/>
    <w:rsid w:val="00503E46"/>
    <w:rsid w:val="00503E6B"/>
    <w:rsid w:val="00505052"/>
    <w:rsid w:val="00506613"/>
    <w:rsid w:val="00506F55"/>
    <w:rsid w:val="0050789F"/>
    <w:rsid w:val="00507FBD"/>
    <w:rsid w:val="00510134"/>
    <w:rsid w:val="005111D3"/>
    <w:rsid w:val="00511DBF"/>
    <w:rsid w:val="00511F07"/>
    <w:rsid w:val="005120A4"/>
    <w:rsid w:val="00512446"/>
    <w:rsid w:val="00512BCE"/>
    <w:rsid w:val="005137CC"/>
    <w:rsid w:val="0051419F"/>
    <w:rsid w:val="005151D0"/>
    <w:rsid w:val="005157AB"/>
    <w:rsid w:val="00515E3E"/>
    <w:rsid w:val="0051639F"/>
    <w:rsid w:val="00516528"/>
    <w:rsid w:val="00516B0E"/>
    <w:rsid w:val="00516D3D"/>
    <w:rsid w:val="005206CF"/>
    <w:rsid w:val="005209A1"/>
    <w:rsid w:val="0052177A"/>
    <w:rsid w:val="00522DE1"/>
    <w:rsid w:val="00522EDE"/>
    <w:rsid w:val="00524F7A"/>
    <w:rsid w:val="00525510"/>
    <w:rsid w:val="00526316"/>
    <w:rsid w:val="005264EA"/>
    <w:rsid w:val="0052667F"/>
    <w:rsid w:val="00530569"/>
    <w:rsid w:val="00531018"/>
    <w:rsid w:val="00532687"/>
    <w:rsid w:val="00532857"/>
    <w:rsid w:val="00532B1E"/>
    <w:rsid w:val="0053304C"/>
    <w:rsid w:val="0053451E"/>
    <w:rsid w:val="00534619"/>
    <w:rsid w:val="005349A8"/>
    <w:rsid w:val="005354E6"/>
    <w:rsid w:val="00535B99"/>
    <w:rsid w:val="00535EE5"/>
    <w:rsid w:val="0053605D"/>
    <w:rsid w:val="005377F1"/>
    <w:rsid w:val="00541286"/>
    <w:rsid w:val="0054160C"/>
    <w:rsid w:val="00542914"/>
    <w:rsid w:val="0054368A"/>
    <w:rsid w:val="00543D2A"/>
    <w:rsid w:val="00544013"/>
    <w:rsid w:val="00544877"/>
    <w:rsid w:val="00544F9F"/>
    <w:rsid w:val="005451D6"/>
    <w:rsid w:val="00546DB1"/>
    <w:rsid w:val="0054762B"/>
    <w:rsid w:val="00550023"/>
    <w:rsid w:val="00550D30"/>
    <w:rsid w:val="0055124D"/>
    <w:rsid w:val="00551A03"/>
    <w:rsid w:val="00551A6C"/>
    <w:rsid w:val="005520FA"/>
    <w:rsid w:val="005524FD"/>
    <w:rsid w:val="00552C97"/>
    <w:rsid w:val="00553A1E"/>
    <w:rsid w:val="00554522"/>
    <w:rsid w:val="0055464E"/>
    <w:rsid w:val="005549C6"/>
    <w:rsid w:val="00554E61"/>
    <w:rsid w:val="00554EAE"/>
    <w:rsid w:val="00556282"/>
    <w:rsid w:val="0055654F"/>
    <w:rsid w:val="0055695C"/>
    <w:rsid w:val="005569A8"/>
    <w:rsid w:val="00556D2E"/>
    <w:rsid w:val="00557269"/>
    <w:rsid w:val="005609F9"/>
    <w:rsid w:val="00560CA3"/>
    <w:rsid w:val="00561128"/>
    <w:rsid w:val="00561B10"/>
    <w:rsid w:val="005628C9"/>
    <w:rsid w:val="00563F11"/>
    <w:rsid w:val="005658CF"/>
    <w:rsid w:val="00570056"/>
    <w:rsid w:val="00570B28"/>
    <w:rsid w:val="0057246C"/>
    <w:rsid w:val="00573CA7"/>
    <w:rsid w:val="00574380"/>
    <w:rsid w:val="00574A3A"/>
    <w:rsid w:val="005756F9"/>
    <w:rsid w:val="00576139"/>
    <w:rsid w:val="0057709E"/>
    <w:rsid w:val="005816A7"/>
    <w:rsid w:val="00582272"/>
    <w:rsid w:val="0058243C"/>
    <w:rsid w:val="00582F3D"/>
    <w:rsid w:val="00583237"/>
    <w:rsid w:val="00583E29"/>
    <w:rsid w:val="00584D34"/>
    <w:rsid w:val="00584FD0"/>
    <w:rsid w:val="00585098"/>
    <w:rsid w:val="0058526A"/>
    <w:rsid w:val="005862D2"/>
    <w:rsid w:val="005865C1"/>
    <w:rsid w:val="00586A70"/>
    <w:rsid w:val="005905A3"/>
    <w:rsid w:val="0059072B"/>
    <w:rsid w:val="00591762"/>
    <w:rsid w:val="00594073"/>
    <w:rsid w:val="00594170"/>
    <w:rsid w:val="005943DB"/>
    <w:rsid w:val="00594A61"/>
    <w:rsid w:val="00594BF2"/>
    <w:rsid w:val="00594FAF"/>
    <w:rsid w:val="00596F11"/>
    <w:rsid w:val="0059713C"/>
    <w:rsid w:val="00597FD8"/>
    <w:rsid w:val="005A03DB"/>
    <w:rsid w:val="005A04F1"/>
    <w:rsid w:val="005A08FD"/>
    <w:rsid w:val="005A28D7"/>
    <w:rsid w:val="005A35FE"/>
    <w:rsid w:val="005A3AC2"/>
    <w:rsid w:val="005A3EA1"/>
    <w:rsid w:val="005A4843"/>
    <w:rsid w:val="005A4DEC"/>
    <w:rsid w:val="005B08E3"/>
    <w:rsid w:val="005B0DCB"/>
    <w:rsid w:val="005B1C6B"/>
    <w:rsid w:val="005B209B"/>
    <w:rsid w:val="005B3E75"/>
    <w:rsid w:val="005B3F82"/>
    <w:rsid w:val="005B43D3"/>
    <w:rsid w:val="005B5A4E"/>
    <w:rsid w:val="005B5F52"/>
    <w:rsid w:val="005B66CD"/>
    <w:rsid w:val="005B691E"/>
    <w:rsid w:val="005B7310"/>
    <w:rsid w:val="005B7CD0"/>
    <w:rsid w:val="005C0531"/>
    <w:rsid w:val="005C082E"/>
    <w:rsid w:val="005C0E75"/>
    <w:rsid w:val="005C2771"/>
    <w:rsid w:val="005C2CD0"/>
    <w:rsid w:val="005C3CC9"/>
    <w:rsid w:val="005C45FD"/>
    <w:rsid w:val="005C4C2A"/>
    <w:rsid w:val="005C6F9B"/>
    <w:rsid w:val="005D098D"/>
    <w:rsid w:val="005D0D95"/>
    <w:rsid w:val="005D0F02"/>
    <w:rsid w:val="005D0F8D"/>
    <w:rsid w:val="005D16CC"/>
    <w:rsid w:val="005D1B3F"/>
    <w:rsid w:val="005D2BE0"/>
    <w:rsid w:val="005D3668"/>
    <w:rsid w:val="005D3D12"/>
    <w:rsid w:val="005D3F64"/>
    <w:rsid w:val="005D43E6"/>
    <w:rsid w:val="005D445A"/>
    <w:rsid w:val="005D465F"/>
    <w:rsid w:val="005D4E36"/>
    <w:rsid w:val="005D6C38"/>
    <w:rsid w:val="005D7C74"/>
    <w:rsid w:val="005D7DD0"/>
    <w:rsid w:val="005E0A3A"/>
    <w:rsid w:val="005E1591"/>
    <w:rsid w:val="005E1FBD"/>
    <w:rsid w:val="005E4A5D"/>
    <w:rsid w:val="005E7615"/>
    <w:rsid w:val="005F025F"/>
    <w:rsid w:val="005F1E72"/>
    <w:rsid w:val="005F3B01"/>
    <w:rsid w:val="005F472A"/>
    <w:rsid w:val="005F6288"/>
    <w:rsid w:val="005F6527"/>
    <w:rsid w:val="005F7503"/>
    <w:rsid w:val="0060013B"/>
    <w:rsid w:val="0060032D"/>
    <w:rsid w:val="00600C8E"/>
    <w:rsid w:val="00603C97"/>
    <w:rsid w:val="006041FD"/>
    <w:rsid w:val="006042D5"/>
    <w:rsid w:val="006072B6"/>
    <w:rsid w:val="00607333"/>
    <w:rsid w:val="006100C0"/>
    <w:rsid w:val="00610739"/>
    <w:rsid w:val="00611117"/>
    <w:rsid w:val="00611127"/>
    <w:rsid w:val="00611469"/>
    <w:rsid w:val="006114BF"/>
    <w:rsid w:val="006125C1"/>
    <w:rsid w:val="00612E87"/>
    <w:rsid w:val="00615665"/>
    <w:rsid w:val="00615768"/>
    <w:rsid w:val="006158D2"/>
    <w:rsid w:val="0061658B"/>
    <w:rsid w:val="006179AD"/>
    <w:rsid w:val="00617F88"/>
    <w:rsid w:val="00617FC6"/>
    <w:rsid w:val="00620AA8"/>
    <w:rsid w:val="00620C65"/>
    <w:rsid w:val="00621624"/>
    <w:rsid w:val="006227DE"/>
    <w:rsid w:val="00623C8D"/>
    <w:rsid w:val="006247B5"/>
    <w:rsid w:val="00624E1C"/>
    <w:rsid w:val="00625368"/>
    <w:rsid w:val="00626BD6"/>
    <w:rsid w:val="006272C7"/>
    <w:rsid w:val="00630170"/>
    <w:rsid w:val="00631D92"/>
    <w:rsid w:val="00632FC5"/>
    <w:rsid w:val="00633D80"/>
    <w:rsid w:val="00633EF2"/>
    <w:rsid w:val="00634232"/>
    <w:rsid w:val="00634416"/>
    <w:rsid w:val="00634D32"/>
    <w:rsid w:val="00636BD3"/>
    <w:rsid w:val="00636F37"/>
    <w:rsid w:val="0063796A"/>
    <w:rsid w:val="0064020C"/>
    <w:rsid w:val="00640F69"/>
    <w:rsid w:val="00642093"/>
    <w:rsid w:val="006428FB"/>
    <w:rsid w:val="00643101"/>
    <w:rsid w:val="0064318E"/>
    <w:rsid w:val="0064327A"/>
    <w:rsid w:val="00643387"/>
    <w:rsid w:val="006456D7"/>
    <w:rsid w:val="00646956"/>
    <w:rsid w:val="00646EB4"/>
    <w:rsid w:val="00647023"/>
    <w:rsid w:val="00647D3A"/>
    <w:rsid w:val="00650280"/>
    <w:rsid w:val="00650D06"/>
    <w:rsid w:val="006529E0"/>
    <w:rsid w:val="00653117"/>
    <w:rsid w:val="006537F2"/>
    <w:rsid w:val="00653BDE"/>
    <w:rsid w:val="00653D50"/>
    <w:rsid w:val="0065699D"/>
    <w:rsid w:val="00660FF5"/>
    <w:rsid w:val="0066134B"/>
    <w:rsid w:val="00662914"/>
    <w:rsid w:val="00662B14"/>
    <w:rsid w:val="00662BA0"/>
    <w:rsid w:val="006630C8"/>
    <w:rsid w:val="00665F73"/>
    <w:rsid w:val="00666595"/>
    <w:rsid w:val="00667084"/>
    <w:rsid w:val="00671889"/>
    <w:rsid w:val="00671B32"/>
    <w:rsid w:val="00671F1A"/>
    <w:rsid w:val="00672A19"/>
    <w:rsid w:val="00673B85"/>
    <w:rsid w:val="00674321"/>
    <w:rsid w:val="006747E1"/>
    <w:rsid w:val="0067498D"/>
    <w:rsid w:val="006753CD"/>
    <w:rsid w:val="006757DA"/>
    <w:rsid w:val="00675812"/>
    <w:rsid w:val="00675CE2"/>
    <w:rsid w:val="00675FCC"/>
    <w:rsid w:val="00676EEC"/>
    <w:rsid w:val="00680885"/>
    <w:rsid w:val="00680B39"/>
    <w:rsid w:val="006816F0"/>
    <w:rsid w:val="006827B7"/>
    <w:rsid w:val="00682EE6"/>
    <w:rsid w:val="006831A4"/>
    <w:rsid w:val="0068355D"/>
    <w:rsid w:val="006835DC"/>
    <w:rsid w:val="006839AA"/>
    <w:rsid w:val="0068442F"/>
    <w:rsid w:val="0068717D"/>
    <w:rsid w:val="00687386"/>
    <w:rsid w:val="00691089"/>
    <w:rsid w:val="006922CF"/>
    <w:rsid w:val="00693D79"/>
    <w:rsid w:val="006946E3"/>
    <w:rsid w:val="0069704A"/>
    <w:rsid w:val="006A00E8"/>
    <w:rsid w:val="006A0C33"/>
    <w:rsid w:val="006A1BDF"/>
    <w:rsid w:val="006A272C"/>
    <w:rsid w:val="006A36DF"/>
    <w:rsid w:val="006A3979"/>
    <w:rsid w:val="006A4908"/>
    <w:rsid w:val="006A57F1"/>
    <w:rsid w:val="006A5C0F"/>
    <w:rsid w:val="006B02E2"/>
    <w:rsid w:val="006B0E7C"/>
    <w:rsid w:val="006B1CCB"/>
    <w:rsid w:val="006B2DD7"/>
    <w:rsid w:val="006B340E"/>
    <w:rsid w:val="006B3654"/>
    <w:rsid w:val="006B4042"/>
    <w:rsid w:val="006B5796"/>
    <w:rsid w:val="006B75B4"/>
    <w:rsid w:val="006B7F94"/>
    <w:rsid w:val="006C12F3"/>
    <w:rsid w:val="006C1810"/>
    <w:rsid w:val="006C3708"/>
    <w:rsid w:val="006C7DD6"/>
    <w:rsid w:val="006D064D"/>
    <w:rsid w:val="006D307A"/>
    <w:rsid w:val="006D3122"/>
    <w:rsid w:val="006D3A89"/>
    <w:rsid w:val="006D44CA"/>
    <w:rsid w:val="006D4694"/>
    <w:rsid w:val="006D4ACB"/>
    <w:rsid w:val="006D4DE3"/>
    <w:rsid w:val="006D5217"/>
    <w:rsid w:val="006D69BF"/>
    <w:rsid w:val="006E002B"/>
    <w:rsid w:val="006E11D8"/>
    <w:rsid w:val="006E45DD"/>
    <w:rsid w:val="006E5A71"/>
    <w:rsid w:val="006E5B9F"/>
    <w:rsid w:val="006E686D"/>
    <w:rsid w:val="006E72E9"/>
    <w:rsid w:val="006E75CF"/>
    <w:rsid w:val="006E7AB7"/>
    <w:rsid w:val="006E7C91"/>
    <w:rsid w:val="006F29AD"/>
    <w:rsid w:val="006F2C3E"/>
    <w:rsid w:val="006F3049"/>
    <w:rsid w:val="006F33E6"/>
    <w:rsid w:val="006F4221"/>
    <w:rsid w:val="006F44B1"/>
    <w:rsid w:val="006F4D9B"/>
    <w:rsid w:val="006F615E"/>
    <w:rsid w:val="006F6640"/>
    <w:rsid w:val="006F7545"/>
    <w:rsid w:val="006F7F22"/>
    <w:rsid w:val="006F7F95"/>
    <w:rsid w:val="00700199"/>
    <w:rsid w:val="007008EC"/>
    <w:rsid w:val="00701ABB"/>
    <w:rsid w:val="00701B2B"/>
    <w:rsid w:val="00701FA6"/>
    <w:rsid w:val="00702F2B"/>
    <w:rsid w:val="00704773"/>
    <w:rsid w:val="00704814"/>
    <w:rsid w:val="00704D85"/>
    <w:rsid w:val="00705593"/>
    <w:rsid w:val="00705893"/>
    <w:rsid w:val="00706927"/>
    <w:rsid w:val="00707D94"/>
    <w:rsid w:val="00711306"/>
    <w:rsid w:val="00711AE5"/>
    <w:rsid w:val="00711EFC"/>
    <w:rsid w:val="00713328"/>
    <w:rsid w:val="0071449C"/>
    <w:rsid w:val="0071558C"/>
    <w:rsid w:val="0071602A"/>
    <w:rsid w:val="007165E3"/>
    <w:rsid w:val="00716C66"/>
    <w:rsid w:val="00720891"/>
    <w:rsid w:val="00721DD3"/>
    <w:rsid w:val="007239C4"/>
    <w:rsid w:val="007252B7"/>
    <w:rsid w:val="0072672E"/>
    <w:rsid w:val="00726F2D"/>
    <w:rsid w:val="0072740D"/>
    <w:rsid w:val="0072772B"/>
    <w:rsid w:val="0073075D"/>
    <w:rsid w:val="00730918"/>
    <w:rsid w:val="00731746"/>
    <w:rsid w:val="00731D86"/>
    <w:rsid w:val="0073216D"/>
    <w:rsid w:val="00732834"/>
    <w:rsid w:val="00735094"/>
    <w:rsid w:val="00735B51"/>
    <w:rsid w:val="00735E15"/>
    <w:rsid w:val="00741270"/>
    <w:rsid w:val="0074241A"/>
    <w:rsid w:val="00742E16"/>
    <w:rsid w:val="007442F8"/>
    <w:rsid w:val="0074435D"/>
    <w:rsid w:val="007449A7"/>
    <w:rsid w:val="00745A30"/>
    <w:rsid w:val="00745BAD"/>
    <w:rsid w:val="007460B2"/>
    <w:rsid w:val="00746E50"/>
    <w:rsid w:val="0074714D"/>
    <w:rsid w:val="007475C2"/>
    <w:rsid w:val="00750080"/>
    <w:rsid w:val="0075012A"/>
    <w:rsid w:val="007502C0"/>
    <w:rsid w:val="00751C96"/>
    <w:rsid w:val="00752289"/>
    <w:rsid w:val="007539C3"/>
    <w:rsid w:val="00753E61"/>
    <w:rsid w:val="00753EB5"/>
    <w:rsid w:val="0075463C"/>
    <w:rsid w:val="00755446"/>
    <w:rsid w:val="007573FF"/>
    <w:rsid w:val="007575D7"/>
    <w:rsid w:val="007607C9"/>
    <w:rsid w:val="007611C0"/>
    <w:rsid w:val="00761AC2"/>
    <w:rsid w:val="0076432D"/>
    <w:rsid w:val="007656B6"/>
    <w:rsid w:val="00766A9B"/>
    <w:rsid w:val="0077247E"/>
    <w:rsid w:val="0077445A"/>
    <w:rsid w:val="00774A5C"/>
    <w:rsid w:val="00776A79"/>
    <w:rsid w:val="0078022E"/>
    <w:rsid w:val="00781503"/>
    <w:rsid w:val="00781BD0"/>
    <w:rsid w:val="00781D47"/>
    <w:rsid w:val="00784AA1"/>
    <w:rsid w:val="00785305"/>
    <w:rsid w:val="007865B5"/>
    <w:rsid w:val="007871D5"/>
    <w:rsid w:val="007900CD"/>
    <w:rsid w:val="007903B4"/>
    <w:rsid w:val="007925F2"/>
    <w:rsid w:val="00794F8B"/>
    <w:rsid w:val="00795458"/>
    <w:rsid w:val="007956D5"/>
    <w:rsid w:val="00796559"/>
    <w:rsid w:val="0079770C"/>
    <w:rsid w:val="00797F75"/>
    <w:rsid w:val="007A0AD6"/>
    <w:rsid w:val="007A16EA"/>
    <w:rsid w:val="007A23B9"/>
    <w:rsid w:val="007A3E89"/>
    <w:rsid w:val="007A4143"/>
    <w:rsid w:val="007A49B1"/>
    <w:rsid w:val="007A4DA0"/>
    <w:rsid w:val="007A4E45"/>
    <w:rsid w:val="007A548F"/>
    <w:rsid w:val="007A7807"/>
    <w:rsid w:val="007B0430"/>
    <w:rsid w:val="007B1B64"/>
    <w:rsid w:val="007B34B3"/>
    <w:rsid w:val="007B3BBF"/>
    <w:rsid w:val="007B3C71"/>
    <w:rsid w:val="007B6BA6"/>
    <w:rsid w:val="007C0943"/>
    <w:rsid w:val="007C29C8"/>
    <w:rsid w:val="007C3508"/>
    <w:rsid w:val="007C3900"/>
    <w:rsid w:val="007C4551"/>
    <w:rsid w:val="007C4695"/>
    <w:rsid w:val="007C52BC"/>
    <w:rsid w:val="007C543F"/>
    <w:rsid w:val="007C749A"/>
    <w:rsid w:val="007C7626"/>
    <w:rsid w:val="007D2E53"/>
    <w:rsid w:val="007D2F7D"/>
    <w:rsid w:val="007D3632"/>
    <w:rsid w:val="007D4397"/>
    <w:rsid w:val="007D5527"/>
    <w:rsid w:val="007D5D96"/>
    <w:rsid w:val="007D6AE1"/>
    <w:rsid w:val="007E0C11"/>
    <w:rsid w:val="007E1003"/>
    <w:rsid w:val="007E2149"/>
    <w:rsid w:val="007E2CB5"/>
    <w:rsid w:val="007E3D5E"/>
    <w:rsid w:val="007E4A29"/>
    <w:rsid w:val="007E51BD"/>
    <w:rsid w:val="007E51C2"/>
    <w:rsid w:val="007E5B6F"/>
    <w:rsid w:val="007E63F3"/>
    <w:rsid w:val="007E6F96"/>
    <w:rsid w:val="007E7B48"/>
    <w:rsid w:val="007F056D"/>
    <w:rsid w:val="007F11F2"/>
    <w:rsid w:val="007F1AB7"/>
    <w:rsid w:val="007F1CC0"/>
    <w:rsid w:val="007F1E55"/>
    <w:rsid w:val="007F2016"/>
    <w:rsid w:val="007F234B"/>
    <w:rsid w:val="007F3349"/>
    <w:rsid w:val="007F48F4"/>
    <w:rsid w:val="007F5D85"/>
    <w:rsid w:val="007F6D58"/>
    <w:rsid w:val="007F7A1B"/>
    <w:rsid w:val="00800A5A"/>
    <w:rsid w:val="00800EEE"/>
    <w:rsid w:val="00801A67"/>
    <w:rsid w:val="00801E62"/>
    <w:rsid w:val="00802351"/>
    <w:rsid w:val="0080260B"/>
    <w:rsid w:val="0080428B"/>
    <w:rsid w:val="00804655"/>
    <w:rsid w:val="0080505D"/>
    <w:rsid w:val="0080513C"/>
    <w:rsid w:val="008078A8"/>
    <w:rsid w:val="00807DFC"/>
    <w:rsid w:val="0081071D"/>
    <w:rsid w:val="008107AE"/>
    <w:rsid w:val="0081401D"/>
    <w:rsid w:val="00814A0E"/>
    <w:rsid w:val="0081581F"/>
    <w:rsid w:val="00816EE4"/>
    <w:rsid w:val="008170F3"/>
    <w:rsid w:val="00817315"/>
    <w:rsid w:val="008176C9"/>
    <w:rsid w:val="00817C71"/>
    <w:rsid w:val="00817F65"/>
    <w:rsid w:val="0082004C"/>
    <w:rsid w:val="008202E1"/>
    <w:rsid w:val="008202E6"/>
    <w:rsid w:val="008214C3"/>
    <w:rsid w:val="008217AC"/>
    <w:rsid w:val="008217FA"/>
    <w:rsid w:val="00821D35"/>
    <w:rsid w:val="008230B6"/>
    <w:rsid w:val="00824A2A"/>
    <w:rsid w:val="00825126"/>
    <w:rsid w:val="00825A1D"/>
    <w:rsid w:val="00827787"/>
    <w:rsid w:val="00835651"/>
    <w:rsid w:val="00836FC3"/>
    <w:rsid w:val="008403E7"/>
    <w:rsid w:val="00840872"/>
    <w:rsid w:val="008409EC"/>
    <w:rsid w:val="00841321"/>
    <w:rsid w:val="0084200C"/>
    <w:rsid w:val="0084395D"/>
    <w:rsid w:val="00843A3F"/>
    <w:rsid w:val="008454BE"/>
    <w:rsid w:val="008455AF"/>
    <w:rsid w:val="00845A4A"/>
    <w:rsid w:val="008465F9"/>
    <w:rsid w:val="0084693D"/>
    <w:rsid w:val="008469E9"/>
    <w:rsid w:val="008479F1"/>
    <w:rsid w:val="00850B86"/>
    <w:rsid w:val="00850FC4"/>
    <w:rsid w:val="008511BE"/>
    <w:rsid w:val="00852369"/>
    <w:rsid w:val="00853663"/>
    <w:rsid w:val="0085436F"/>
    <w:rsid w:val="008546A1"/>
    <w:rsid w:val="00854820"/>
    <w:rsid w:val="0085647F"/>
    <w:rsid w:val="00862031"/>
    <w:rsid w:val="00862476"/>
    <w:rsid w:val="00862CB5"/>
    <w:rsid w:val="00863910"/>
    <w:rsid w:val="008644B7"/>
    <w:rsid w:val="00866CCF"/>
    <w:rsid w:val="00870DCC"/>
    <w:rsid w:val="00871447"/>
    <w:rsid w:val="008737E3"/>
    <w:rsid w:val="0087403A"/>
    <w:rsid w:val="00875B81"/>
    <w:rsid w:val="008761EF"/>
    <w:rsid w:val="00876EE3"/>
    <w:rsid w:val="0087761E"/>
    <w:rsid w:val="00881676"/>
    <w:rsid w:val="00881780"/>
    <w:rsid w:val="008824F0"/>
    <w:rsid w:val="00882D2C"/>
    <w:rsid w:val="008869BA"/>
    <w:rsid w:val="0088715A"/>
    <w:rsid w:val="00887C85"/>
    <w:rsid w:val="00887FDC"/>
    <w:rsid w:val="00890823"/>
    <w:rsid w:val="00890D2F"/>
    <w:rsid w:val="0089123E"/>
    <w:rsid w:val="008918FD"/>
    <w:rsid w:val="00891900"/>
    <w:rsid w:val="008920F2"/>
    <w:rsid w:val="00892863"/>
    <w:rsid w:val="00892CF8"/>
    <w:rsid w:val="00892D03"/>
    <w:rsid w:val="008935A2"/>
    <w:rsid w:val="00894523"/>
    <w:rsid w:val="008945B6"/>
    <w:rsid w:val="0089498A"/>
    <w:rsid w:val="00895F54"/>
    <w:rsid w:val="00896ABB"/>
    <w:rsid w:val="008975F8"/>
    <w:rsid w:val="008A016B"/>
    <w:rsid w:val="008A049A"/>
    <w:rsid w:val="008A1574"/>
    <w:rsid w:val="008A33FE"/>
    <w:rsid w:val="008A38C8"/>
    <w:rsid w:val="008A453E"/>
    <w:rsid w:val="008A49FB"/>
    <w:rsid w:val="008A56EA"/>
    <w:rsid w:val="008A578B"/>
    <w:rsid w:val="008A57DF"/>
    <w:rsid w:val="008A5814"/>
    <w:rsid w:val="008A6245"/>
    <w:rsid w:val="008A6394"/>
    <w:rsid w:val="008A733B"/>
    <w:rsid w:val="008A7AD4"/>
    <w:rsid w:val="008A7D4A"/>
    <w:rsid w:val="008B0D99"/>
    <w:rsid w:val="008B0E08"/>
    <w:rsid w:val="008B0FF4"/>
    <w:rsid w:val="008B120C"/>
    <w:rsid w:val="008B23DA"/>
    <w:rsid w:val="008B2FFD"/>
    <w:rsid w:val="008B5799"/>
    <w:rsid w:val="008B66F6"/>
    <w:rsid w:val="008B6A60"/>
    <w:rsid w:val="008B6A93"/>
    <w:rsid w:val="008B7D78"/>
    <w:rsid w:val="008C0A5E"/>
    <w:rsid w:val="008C1076"/>
    <w:rsid w:val="008C2658"/>
    <w:rsid w:val="008C3867"/>
    <w:rsid w:val="008C3AB2"/>
    <w:rsid w:val="008C3BD0"/>
    <w:rsid w:val="008C3CF2"/>
    <w:rsid w:val="008C3EEE"/>
    <w:rsid w:val="008C7D0A"/>
    <w:rsid w:val="008C7F6B"/>
    <w:rsid w:val="008D0DB9"/>
    <w:rsid w:val="008D0FD7"/>
    <w:rsid w:val="008D12DD"/>
    <w:rsid w:val="008D2843"/>
    <w:rsid w:val="008D5871"/>
    <w:rsid w:val="008D59A6"/>
    <w:rsid w:val="008D7E33"/>
    <w:rsid w:val="008E0FC7"/>
    <w:rsid w:val="008E1229"/>
    <w:rsid w:val="008E1E26"/>
    <w:rsid w:val="008E2003"/>
    <w:rsid w:val="008E2240"/>
    <w:rsid w:val="008E2994"/>
    <w:rsid w:val="008E3702"/>
    <w:rsid w:val="008E3AB2"/>
    <w:rsid w:val="008E3EB8"/>
    <w:rsid w:val="008E4547"/>
    <w:rsid w:val="008E7244"/>
    <w:rsid w:val="008F0CB6"/>
    <w:rsid w:val="008F0E0A"/>
    <w:rsid w:val="008F18B2"/>
    <w:rsid w:val="008F1D33"/>
    <w:rsid w:val="008F261B"/>
    <w:rsid w:val="008F316F"/>
    <w:rsid w:val="008F3867"/>
    <w:rsid w:val="008F4103"/>
    <w:rsid w:val="008F50FC"/>
    <w:rsid w:val="008F5189"/>
    <w:rsid w:val="00900150"/>
    <w:rsid w:val="009006A5"/>
    <w:rsid w:val="00900A02"/>
    <w:rsid w:val="009014E8"/>
    <w:rsid w:val="00901DB7"/>
    <w:rsid w:val="00902960"/>
    <w:rsid w:val="0090381E"/>
    <w:rsid w:val="00905260"/>
    <w:rsid w:val="00906271"/>
    <w:rsid w:val="009066F3"/>
    <w:rsid w:val="00907972"/>
    <w:rsid w:val="00907A20"/>
    <w:rsid w:val="00910676"/>
    <w:rsid w:val="0091115E"/>
    <w:rsid w:val="00912075"/>
    <w:rsid w:val="009127E1"/>
    <w:rsid w:val="00912C00"/>
    <w:rsid w:val="00913348"/>
    <w:rsid w:val="009136FE"/>
    <w:rsid w:val="00913EC1"/>
    <w:rsid w:val="009146E8"/>
    <w:rsid w:val="009148EA"/>
    <w:rsid w:val="00916EA2"/>
    <w:rsid w:val="00920C42"/>
    <w:rsid w:val="00922789"/>
    <w:rsid w:val="00922BB2"/>
    <w:rsid w:val="009250A7"/>
    <w:rsid w:val="009259F6"/>
    <w:rsid w:val="00925DBF"/>
    <w:rsid w:val="0092700D"/>
    <w:rsid w:val="0092708C"/>
    <w:rsid w:val="00927695"/>
    <w:rsid w:val="009304F2"/>
    <w:rsid w:val="00930529"/>
    <w:rsid w:val="00930EFB"/>
    <w:rsid w:val="00933082"/>
    <w:rsid w:val="009339DF"/>
    <w:rsid w:val="00933ED8"/>
    <w:rsid w:val="00934147"/>
    <w:rsid w:val="00934E41"/>
    <w:rsid w:val="00936321"/>
    <w:rsid w:val="009378C1"/>
    <w:rsid w:val="00937955"/>
    <w:rsid w:val="0093799A"/>
    <w:rsid w:val="00940444"/>
    <w:rsid w:val="009405E1"/>
    <w:rsid w:val="009408BA"/>
    <w:rsid w:val="0094101E"/>
    <w:rsid w:val="00941251"/>
    <w:rsid w:val="009414BB"/>
    <w:rsid w:val="00942473"/>
    <w:rsid w:val="00942564"/>
    <w:rsid w:val="0094333C"/>
    <w:rsid w:val="0094396E"/>
    <w:rsid w:val="009443D2"/>
    <w:rsid w:val="00946D30"/>
    <w:rsid w:val="00946E58"/>
    <w:rsid w:val="0094721D"/>
    <w:rsid w:val="00947E12"/>
    <w:rsid w:val="0095157D"/>
    <w:rsid w:val="009515B4"/>
    <w:rsid w:val="00951803"/>
    <w:rsid w:val="00951E93"/>
    <w:rsid w:val="009529C2"/>
    <w:rsid w:val="00953430"/>
    <w:rsid w:val="009538EF"/>
    <w:rsid w:val="009545A4"/>
    <w:rsid w:val="00954719"/>
    <w:rsid w:val="009552A8"/>
    <w:rsid w:val="009564CB"/>
    <w:rsid w:val="00956886"/>
    <w:rsid w:val="00957B66"/>
    <w:rsid w:val="00960218"/>
    <w:rsid w:val="00960757"/>
    <w:rsid w:val="0096164D"/>
    <w:rsid w:val="00961FF9"/>
    <w:rsid w:val="009626EB"/>
    <w:rsid w:val="00962956"/>
    <w:rsid w:val="009666A8"/>
    <w:rsid w:val="00966844"/>
    <w:rsid w:val="0096711A"/>
    <w:rsid w:val="0096720B"/>
    <w:rsid w:val="00967896"/>
    <w:rsid w:val="00970644"/>
    <w:rsid w:val="00971808"/>
    <w:rsid w:val="00971EA1"/>
    <w:rsid w:val="00972C7D"/>
    <w:rsid w:val="009730D2"/>
    <w:rsid w:val="009732CA"/>
    <w:rsid w:val="00974B21"/>
    <w:rsid w:val="00974F04"/>
    <w:rsid w:val="009756A3"/>
    <w:rsid w:val="00977A98"/>
    <w:rsid w:val="00977E0A"/>
    <w:rsid w:val="00982805"/>
    <w:rsid w:val="00985570"/>
    <w:rsid w:val="00986C6E"/>
    <w:rsid w:val="00990573"/>
    <w:rsid w:val="009917AF"/>
    <w:rsid w:val="0099213D"/>
    <w:rsid w:val="00992159"/>
    <w:rsid w:val="009973D3"/>
    <w:rsid w:val="009A1351"/>
    <w:rsid w:val="009A32DF"/>
    <w:rsid w:val="009A48ED"/>
    <w:rsid w:val="009A5753"/>
    <w:rsid w:val="009A59D2"/>
    <w:rsid w:val="009A5ABE"/>
    <w:rsid w:val="009A64FE"/>
    <w:rsid w:val="009A6A4A"/>
    <w:rsid w:val="009A6BAA"/>
    <w:rsid w:val="009A6BFA"/>
    <w:rsid w:val="009A737B"/>
    <w:rsid w:val="009A7F35"/>
    <w:rsid w:val="009B05D7"/>
    <w:rsid w:val="009B1779"/>
    <w:rsid w:val="009B2088"/>
    <w:rsid w:val="009B3DDE"/>
    <w:rsid w:val="009B4FE4"/>
    <w:rsid w:val="009B5482"/>
    <w:rsid w:val="009B70EB"/>
    <w:rsid w:val="009C050D"/>
    <w:rsid w:val="009C4370"/>
    <w:rsid w:val="009C79E8"/>
    <w:rsid w:val="009D0BFA"/>
    <w:rsid w:val="009D0C5D"/>
    <w:rsid w:val="009D15B9"/>
    <w:rsid w:val="009D1839"/>
    <w:rsid w:val="009D1F73"/>
    <w:rsid w:val="009D26E9"/>
    <w:rsid w:val="009D753B"/>
    <w:rsid w:val="009D7A73"/>
    <w:rsid w:val="009D7CCD"/>
    <w:rsid w:val="009E1985"/>
    <w:rsid w:val="009E2883"/>
    <w:rsid w:val="009E38CF"/>
    <w:rsid w:val="009E3B68"/>
    <w:rsid w:val="009E57F0"/>
    <w:rsid w:val="009F1966"/>
    <w:rsid w:val="009F3E3D"/>
    <w:rsid w:val="009F411B"/>
    <w:rsid w:val="009F4250"/>
    <w:rsid w:val="009F4FA1"/>
    <w:rsid w:val="009F71F1"/>
    <w:rsid w:val="009F78AB"/>
    <w:rsid w:val="00A00257"/>
    <w:rsid w:val="00A01D83"/>
    <w:rsid w:val="00A01F53"/>
    <w:rsid w:val="00A0215D"/>
    <w:rsid w:val="00A026BF"/>
    <w:rsid w:val="00A02F96"/>
    <w:rsid w:val="00A032B4"/>
    <w:rsid w:val="00A0381B"/>
    <w:rsid w:val="00A03916"/>
    <w:rsid w:val="00A042BB"/>
    <w:rsid w:val="00A04FAD"/>
    <w:rsid w:val="00A05537"/>
    <w:rsid w:val="00A07323"/>
    <w:rsid w:val="00A078B3"/>
    <w:rsid w:val="00A10535"/>
    <w:rsid w:val="00A11735"/>
    <w:rsid w:val="00A1337B"/>
    <w:rsid w:val="00A13A1A"/>
    <w:rsid w:val="00A13D92"/>
    <w:rsid w:val="00A14873"/>
    <w:rsid w:val="00A16657"/>
    <w:rsid w:val="00A16DBF"/>
    <w:rsid w:val="00A212A9"/>
    <w:rsid w:val="00A21334"/>
    <w:rsid w:val="00A21A32"/>
    <w:rsid w:val="00A21C27"/>
    <w:rsid w:val="00A224D2"/>
    <w:rsid w:val="00A22AAC"/>
    <w:rsid w:val="00A268CF"/>
    <w:rsid w:val="00A27BF4"/>
    <w:rsid w:val="00A3091C"/>
    <w:rsid w:val="00A31457"/>
    <w:rsid w:val="00A348CB"/>
    <w:rsid w:val="00A353DE"/>
    <w:rsid w:val="00A36182"/>
    <w:rsid w:val="00A36FEB"/>
    <w:rsid w:val="00A370D6"/>
    <w:rsid w:val="00A37493"/>
    <w:rsid w:val="00A37D27"/>
    <w:rsid w:val="00A40B8B"/>
    <w:rsid w:val="00A40DB6"/>
    <w:rsid w:val="00A40E3C"/>
    <w:rsid w:val="00A41B62"/>
    <w:rsid w:val="00A4260F"/>
    <w:rsid w:val="00A427D3"/>
    <w:rsid w:val="00A42BEC"/>
    <w:rsid w:val="00A454CD"/>
    <w:rsid w:val="00A47510"/>
    <w:rsid w:val="00A5135D"/>
    <w:rsid w:val="00A523D9"/>
    <w:rsid w:val="00A537AC"/>
    <w:rsid w:val="00A540C6"/>
    <w:rsid w:val="00A554A6"/>
    <w:rsid w:val="00A578A9"/>
    <w:rsid w:val="00A60239"/>
    <w:rsid w:val="00A6061A"/>
    <w:rsid w:val="00A60641"/>
    <w:rsid w:val="00A6080C"/>
    <w:rsid w:val="00A60D50"/>
    <w:rsid w:val="00A6118F"/>
    <w:rsid w:val="00A61720"/>
    <w:rsid w:val="00A61D0E"/>
    <w:rsid w:val="00A62872"/>
    <w:rsid w:val="00A6339E"/>
    <w:rsid w:val="00A63D18"/>
    <w:rsid w:val="00A645B6"/>
    <w:rsid w:val="00A64EEB"/>
    <w:rsid w:val="00A64F62"/>
    <w:rsid w:val="00A6580A"/>
    <w:rsid w:val="00A65A62"/>
    <w:rsid w:val="00A65E84"/>
    <w:rsid w:val="00A67047"/>
    <w:rsid w:val="00A67340"/>
    <w:rsid w:val="00A67F51"/>
    <w:rsid w:val="00A70C15"/>
    <w:rsid w:val="00A71FAF"/>
    <w:rsid w:val="00A72A09"/>
    <w:rsid w:val="00A7367E"/>
    <w:rsid w:val="00A74636"/>
    <w:rsid w:val="00A7499C"/>
    <w:rsid w:val="00A755CB"/>
    <w:rsid w:val="00A75872"/>
    <w:rsid w:val="00A7686E"/>
    <w:rsid w:val="00A77C16"/>
    <w:rsid w:val="00A80564"/>
    <w:rsid w:val="00A8083A"/>
    <w:rsid w:val="00A84F7C"/>
    <w:rsid w:val="00A85C77"/>
    <w:rsid w:val="00A85DBF"/>
    <w:rsid w:val="00A901D4"/>
    <w:rsid w:val="00A902C6"/>
    <w:rsid w:val="00A923A1"/>
    <w:rsid w:val="00A9304A"/>
    <w:rsid w:val="00A94DB4"/>
    <w:rsid w:val="00A96418"/>
    <w:rsid w:val="00A96BD7"/>
    <w:rsid w:val="00A971C0"/>
    <w:rsid w:val="00AA04D2"/>
    <w:rsid w:val="00AA0903"/>
    <w:rsid w:val="00AA1245"/>
    <w:rsid w:val="00AA1259"/>
    <w:rsid w:val="00AA14BA"/>
    <w:rsid w:val="00AA1A4A"/>
    <w:rsid w:val="00AA1B9D"/>
    <w:rsid w:val="00AA209F"/>
    <w:rsid w:val="00AA2353"/>
    <w:rsid w:val="00AA2DE7"/>
    <w:rsid w:val="00AA3A2C"/>
    <w:rsid w:val="00AA3E71"/>
    <w:rsid w:val="00AA59FA"/>
    <w:rsid w:val="00AA66B8"/>
    <w:rsid w:val="00AA70D5"/>
    <w:rsid w:val="00AB0031"/>
    <w:rsid w:val="00AB14D7"/>
    <w:rsid w:val="00AB24CF"/>
    <w:rsid w:val="00AB300B"/>
    <w:rsid w:val="00AB3A59"/>
    <w:rsid w:val="00AB3ECB"/>
    <w:rsid w:val="00AB4C70"/>
    <w:rsid w:val="00AB5687"/>
    <w:rsid w:val="00AB5AF7"/>
    <w:rsid w:val="00AB5FF0"/>
    <w:rsid w:val="00AB7614"/>
    <w:rsid w:val="00AC08B7"/>
    <w:rsid w:val="00AC2926"/>
    <w:rsid w:val="00AC34A0"/>
    <w:rsid w:val="00AC3E5D"/>
    <w:rsid w:val="00AC6357"/>
    <w:rsid w:val="00AC686E"/>
    <w:rsid w:val="00AC7088"/>
    <w:rsid w:val="00AC73FA"/>
    <w:rsid w:val="00AC7965"/>
    <w:rsid w:val="00AD17F3"/>
    <w:rsid w:val="00AD1D33"/>
    <w:rsid w:val="00AD306D"/>
    <w:rsid w:val="00AD3C98"/>
    <w:rsid w:val="00AD447C"/>
    <w:rsid w:val="00AD6479"/>
    <w:rsid w:val="00AD6A9B"/>
    <w:rsid w:val="00AD6FD2"/>
    <w:rsid w:val="00AD73FA"/>
    <w:rsid w:val="00AD7698"/>
    <w:rsid w:val="00AD7BCA"/>
    <w:rsid w:val="00AE0FF3"/>
    <w:rsid w:val="00AE232F"/>
    <w:rsid w:val="00AE320C"/>
    <w:rsid w:val="00AE3682"/>
    <w:rsid w:val="00AE3CA2"/>
    <w:rsid w:val="00AE3FFC"/>
    <w:rsid w:val="00AE41B9"/>
    <w:rsid w:val="00AE4294"/>
    <w:rsid w:val="00AE4670"/>
    <w:rsid w:val="00AE476C"/>
    <w:rsid w:val="00AE48CE"/>
    <w:rsid w:val="00AE4A3E"/>
    <w:rsid w:val="00AE6535"/>
    <w:rsid w:val="00AE6927"/>
    <w:rsid w:val="00AE6951"/>
    <w:rsid w:val="00AF0559"/>
    <w:rsid w:val="00AF1009"/>
    <w:rsid w:val="00AF1146"/>
    <w:rsid w:val="00AF2104"/>
    <w:rsid w:val="00AF24BF"/>
    <w:rsid w:val="00AF29C5"/>
    <w:rsid w:val="00AF3DB2"/>
    <w:rsid w:val="00AF3DDB"/>
    <w:rsid w:val="00AF468C"/>
    <w:rsid w:val="00AF48BB"/>
    <w:rsid w:val="00AF4EAD"/>
    <w:rsid w:val="00AF4F17"/>
    <w:rsid w:val="00AF5F0F"/>
    <w:rsid w:val="00AF68B4"/>
    <w:rsid w:val="00AF68B5"/>
    <w:rsid w:val="00B00158"/>
    <w:rsid w:val="00B0043C"/>
    <w:rsid w:val="00B00ABD"/>
    <w:rsid w:val="00B01403"/>
    <w:rsid w:val="00B0209F"/>
    <w:rsid w:val="00B042F8"/>
    <w:rsid w:val="00B05318"/>
    <w:rsid w:val="00B05578"/>
    <w:rsid w:val="00B05B59"/>
    <w:rsid w:val="00B06440"/>
    <w:rsid w:val="00B06B41"/>
    <w:rsid w:val="00B07629"/>
    <w:rsid w:val="00B07CBE"/>
    <w:rsid w:val="00B07DE9"/>
    <w:rsid w:val="00B07EBE"/>
    <w:rsid w:val="00B07FF6"/>
    <w:rsid w:val="00B120BC"/>
    <w:rsid w:val="00B12BF0"/>
    <w:rsid w:val="00B131A6"/>
    <w:rsid w:val="00B155FE"/>
    <w:rsid w:val="00B162D2"/>
    <w:rsid w:val="00B162DE"/>
    <w:rsid w:val="00B168DA"/>
    <w:rsid w:val="00B1738F"/>
    <w:rsid w:val="00B20D05"/>
    <w:rsid w:val="00B21681"/>
    <w:rsid w:val="00B21B7D"/>
    <w:rsid w:val="00B227A3"/>
    <w:rsid w:val="00B2391B"/>
    <w:rsid w:val="00B2420F"/>
    <w:rsid w:val="00B24998"/>
    <w:rsid w:val="00B2524C"/>
    <w:rsid w:val="00B26580"/>
    <w:rsid w:val="00B26DC2"/>
    <w:rsid w:val="00B27001"/>
    <w:rsid w:val="00B304B1"/>
    <w:rsid w:val="00B31F09"/>
    <w:rsid w:val="00B32410"/>
    <w:rsid w:val="00B34354"/>
    <w:rsid w:val="00B35F3C"/>
    <w:rsid w:val="00B36011"/>
    <w:rsid w:val="00B37F50"/>
    <w:rsid w:val="00B4045C"/>
    <w:rsid w:val="00B42F9F"/>
    <w:rsid w:val="00B43135"/>
    <w:rsid w:val="00B43ACE"/>
    <w:rsid w:val="00B43EAC"/>
    <w:rsid w:val="00B44386"/>
    <w:rsid w:val="00B46228"/>
    <w:rsid w:val="00B46CCC"/>
    <w:rsid w:val="00B51670"/>
    <w:rsid w:val="00B5367E"/>
    <w:rsid w:val="00B54371"/>
    <w:rsid w:val="00B546FE"/>
    <w:rsid w:val="00B54F68"/>
    <w:rsid w:val="00B5591F"/>
    <w:rsid w:val="00B561A8"/>
    <w:rsid w:val="00B56EAC"/>
    <w:rsid w:val="00B5722A"/>
    <w:rsid w:val="00B5765B"/>
    <w:rsid w:val="00B60C53"/>
    <w:rsid w:val="00B60DFA"/>
    <w:rsid w:val="00B60EE7"/>
    <w:rsid w:val="00B61F81"/>
    <w:rsid w:val="00B64B9F"/>
    <w:rsid w:val="00B666B4"/>
    <w:rsid w:val="00B66BD5"/>
    <w:rsid w:val="00B6769D"/>
    <w:rsid w:val="00B67C3A"/>
    <w:rsid w:val="00B7025F"/>
    <w:rsid w:val="00B712BB"/>
    <w:rsid w:val="00B717D1"/>
    <w:rsid w:val="00B71F01"/>
    <w:rsid w:val="00B7291B"/>
    <w:rsid w:val="00B72FAF"/>
    <w:rsid w:val="00B73197"/>
    <w:rsid w:val="00B731AA"/>
    <w:rsid w:val="00B74016"/>
    <w:rsid w:val="00B74A02"/>
    <w:rsid w:val="00B74B12"/>
    <w:rsid w:val="00B74DF7"/>
    <w:rsid w:val="00B76A59"/>
    <w:rsid w:val="00B76CE2"/>
    <w:rsid w:val="00B775C2"/>
    <w:rsid w:val="00B77BCD"/>
    <w:rsid w:val="00B801ED"/>
    <w:rsid w:val="00B8067E"/>
    <w:rsid w:val="00B807FD"/>
    <w:rsid w:val="00B81144"/>
    <w:rsid w:val="00B83BB8"/>
    <w:rsid w:val="00B83E33"/>
    <w:rsid w:val="00B844F4"/>
    <w:rsid w:val="00B8457B"/>
    <w:rsid w:val="00B84E57"/>
    <w:rsid w:val="00B84F96"/>
    <w:rsid w:val="00B8582F"/>
    <w:rsid w:val="00B86509"/>
    <w:rsid w:val="00B86F4D"/>
    <w:rsid w:val="00B87CFA"/>
    <w:rsid w:val="00B90155"/>
    <w:rsid w:val="00B9045E"/>
    <w:rsid w:val="00B91525"/>
    <w:rsid w:val="00B91B88"/>
    <w:rsid w:val="00B92482"/>
    <w:rsid w:val="00B93402"/>
    <w:rsid w:val="00B940AA"/>
    <w:rsid w:val="00B9417F"/>
    <w:rsid w:val="00B95294"/>
    <w:rsid w:val="00B958BD"/>
    <w:rsid w:val="00B96240"/>
    <w:rsid w:val="00B96397"/>
    <w:rsid w:val="00BA0316"/>
    <w:rsid w:val="00BA03ED"/>
    <w:rsid w:val="00BA180E"/>
    <w:rsid w:val="00BA1B63"/>
    <w:rsid w:val="00BA3127"/>
    <w:rsid w:val="00BA4324"/>
    <w:rsid w:val="00BA595E"/>
    <w:rsid w:val="00BA61C8"/>
    <w:rsid w:val="00BA7C57"/>
    <w:rsid w:val="00BB19EA"/>
    <w:rsid w:val="00BB2EC5"/>
    <w:rsid w:val="00BB2F3E"/>
    <w:rsid w:val="00BB44BF"/>
    <w:rsid w:val="00BB4B5D"/>
    <w:rsid w:val="00BB5528"/>
    <w:rsid w:val="00BB5B55"/>
    <w:rsid w:val="00BB5CB7"/>
    <w:rsid w:val="00BB5DCB"/>
    <w:rsid w:val="00BB64FF"/>
    <w:rsid w:val="00BB70E3"/>
    <w:rsid w:val="00BC21BD"/>
    <w:rsid w:val="00BC3859"/>
    <w:rsid w:val="00BC3C1B"/>
    <w:rsid w:val="00BC457F"/>
    <w:rsid w:val="00BC4B1A"/>
    <w:rsid w:val="00BC5DEC"/>
    <w:rsid w:val="00BC6B21"/>
    <w:rsid w:val="00BC754F"/>
    <w:rsid w:val="00BD0017"/>
    <w:rsid w:val="00BD0F05"/>
    <w:rsid w:val="00BD1282"/>
    <w:rsid w:val="00BD1548"/>
    <w:rsid w:val="00BD17E6"/>
    <w:rsid w:val="00BD23D6"/>
    <w:rsid w:val="00BD2956"/>
    <w:rsid w:val="00BD34CD"/>
    <w:rsid w:val="00BD36B5"/>
    <w:rsid w:val="00BD3DC0"/>
    <w:rsid w:val="00BD4DFE"/>
    <w:rsid w:val="00BD4F19"/>
    <w:rsid w:val="00BD584A"/>
    <w:rsid w:val="00BD6BA0"/>
    <w:rsid w:val="00BD71B6"/>
    <w:rsid w:val="00BD7CCA"/>
    <w:rsid w:val="00BE10AD"/>
    <w:rsid w:val="00BE113E"/>
    <w:rsid w:val="00BE1967"/>
    <w:rsid w:val="00BE1B6D"/>
    <w:rsid w:val="00BE39D0"/>
    <w:rsid w:val="00BE3BF6"/>
    <w:rsid w:val="00BE3F9D"/>
    <w:rsid w:val="00BE40D0"/>
    <w:rsid w:val="00BE4143"/>
    <w:rsid w:val="00BE4523"/>
    <w:rsid w:val="00BE4FE4"/>
    <w:rsid w:val="00BE5226"/>
    <w:rsid w:val="00BE5CF1"/>
    <w:rsid w:val="00BE7780"/>
    <w:rsid w:val="00BE78D5"/>
    <w:rsid w:val="00BF12F8"/>
    <w:rsid w:val="00BF62A3"/>
    <w:rsid w:val="00BF728E"/>
    <w:rsid w:val="00C02259"/>
    <w:rsid w:val="00C035E9"/>
    <w:rsid w:val="00C037E2"/>
    <w:rsid w:val="00C04E70"/>
    <w:rsid w:val="00C06220"/>
    <w:rsid w:val="00C0696B"/>
    <w:rsid w:val="00C1083D"/>
    <w:rsid w:val="00C12D94"/>
    <w:rsid w:val="00C130E3"/>
    <w:rsid w:val="00C13DE4"/>
    <w:rsid w:val="00C1525A"/>
    <w:rsid w:val="00C1570C"/>
    <w:rsid w:val="00C15D04"/>
    <w:rsid w:val="00C1614F"/>
    <w:rsid w:val="00C209E3"/>
    <w:rsid w:val="00C20A6F"/>
    <w:rsid w:val="00C22A5E"/>
    <w:rsid w:val="00C22B70"/>
    <w:rsid w:val="00C22C36"/>
    <w:rsid w:val="00C2323F"/>
    <w:rsid w:val="00C23B0E"/>
    <w:rsid w:val="00C24942"/>
    <w:rsid w:val="00C258B2"/>
    <w:rsid w:val="00C26AFF"/>
    <w:rsid w:val="00C26DD1"/>
    <w:rsid w:val="00C27DF3"/>
    <w:rsid w:val="00C31CFB"/>
    <w:rsid w:val="00C327F2"/>
    <w:rsid w:val="00C3500E"/>
    <w:rsid w:val="00C354FD"/>
    <w:rsid w:val="00C36D4F"/>
    <w:rsid w:val="00C370FC"/>
    <w:rsid w:val="00C37972"/>
    <w:rsid w:val="00C40112"/>
    <w:rsid w:val="00C40F83"/>
    <w:rsid w:val="00C4103A"/>
    <w:rsid w:val="00C41828"/>
    <w:rsid w:val="00C41A52"/>
    <w:rsid w:val="00C41F23"/>
    <w:rsid w:val="00C42791"/>
    <w:rsid w:val="00C42AA9"/>
    <w:rsid w:val="00C44B75"/>
    <w:rsid w:val="00C44B97"/>
    <w:rsid w:val="00C45998"/>
    <w:rsid w:val="00C45D13"/>
    <w:rsid w:val="00C470C0"/>
    <w:rsid w:val="00C47BC7"/>
    <w:rsid w:val="00C47FF7"/>
    <w:rsid w:val="00C524A4"/>
    <w:rsid w:val="00C526C9"/>
    <w:rsid w:val="00C54A53"/>
    <w:rsid w:val="00C54AA9"/>
    <w:rsid w:val="00C553F9"/>
    <w:rsid w:val="00C55987"/>
    <w:rsid w:val="00C55D3C"/>
    <w:rsid w:val="00C57070"/>
    <w:rsid w:val="00C601E7"/>
    <w:rsid w:val="00C60806"/>
    <w:rsid w:val="00C613C1"/>
    <w:rsid w:val="00C6154F"/>
    <w:rsid w:val="00C61BF5"/>
    <w:rsid w:val="00C62290"/>
    <w:rsid w:val="00C62C29"/>
    <w:rsid w:val="00C64734"/>
    <w:rsid w:val="00C65454"/>
    <w:rsid w:val="00C7351C"/>
    <w:rsid w:val="00C73FF5"/>
    <w:rsid w:val="00C74559"/>
    <w:rsid w:val="00C74823"/>
    <w:rsid w:val="00C74FAA"/>
    <w:rsid w:val="00C7657A"/>
    <w:rsid w:val="00C7674F"/>
    <w:rsid w:val="00C77112"/>
    <w:rsid w:val="00C77ECA"/>
    <w:rsid w:val="00C8041E"/>
    <w:rsid w:val="00C80C10"/>
    <w:rsid w:val="00C810DA"/>
    <w:rsid w:val="00C81427"/>
    <w:rsid w:val="00C815D2"/>
    <w:rsid w:val="00C84F73"/>
    <w:rsid w:val="00C86393"/>
    <w:rsid w:val="00C86655"/>
    <w:rsid w:val="00C870C4"/>
    <w:rsid w:val="00C871F0"/>
    <w:rsid w:val="00C876A7"/>
    <w:rsid w:val="00C87708"/>
    <w:rsid w:val="00C87A16"/>
    <w:rsid w:val="00C87D1B"/>
    <w:rsid w:val="00C9028C"/>
    <w:rsid w:val="00C911CB"/>
    <w:rsid w:val="00C91BA7"/>
    <w:rsid w:val="00C92EA1"/>
    <w:rsid w:val="00C93E33"/>
    <w:rsid w:val="00C94AD0"/>
    <w:rsid w:val="00C97D60"/>
    <w:rsid w:val="00C97F62"/>
    <w:rsid w:val="00CA0706"/>
    <w:rsid w:val="00CA4A3B"/>
    <w:rsid w:val="00CA6C24"/>
    <w:rsid w:val="00CA72DE"/>
    <w:rsid w:val="00CA756D"/>
    <w:rsid w:val="00CA7666"/>
    <w:rsid w:val="00CB1924"/>
    <w:rsid w:val="00CB3C4D"/>
    <w:rsid w:val="00CB4DA4"/>
    <w:rsid w:val="00CB4F37"/>
    <w:rsid w:val="00CB5B1C"/>
    <w:rsid w:val="00CB5C33"/>
    <w:rsid w:val="00CB60C2"/>
    <w:rsid w:val="00CB6136"/>
    <w:rsid w:val="00CB7417"/>
    <w:rsid w:val="00CB7616"/>
    <w:rsid w:val="00CC017E"/>
    <w:rsid w:val="00CC2514"/>
    <w:rsid w:val="00CC2C7E"/>
    <w:rsid w:val="00CC4586"/>
    <w:rsid w:val="00CC4A31"/>
    <w:rsid w:val="00CC6299"/>
    <w:rsid w:val="00CC69C4"/>
    <w:rsid w:val="00CC7D85"/>
    <w:rsid w:val="00CD0749"/>
    <w:rsid w:val="00CD2ECC"/>
    <w:rsid w:val="00CD6CAE"/>
    <w:rsid w:val="00CD7402"/>
    <w:rsid w:val="00CE0AD3"/>
    <w:rsid w:val="00CE1B74"/>
    <w:rsid w:val="00CE1FEB"/>
    <w:rsid w:val="00CE383C"/>
    <w:rsid w:val="00CE5465"/>
    <w:rsid w:val="00CE56C1"/>
    <w:rsid w:val="00CE5966"/>
    <w:rsid w:val="00CE622E"/>
    <w:rsid w:val="00CE7207"/>
    <w:rsid w:val="00CE7557"/>
    <w:rsid w:val="00CE7EB9"/>
    <w:rsid w:val="00CF084E"/>
    <w:rsid w:val="00CF087F"/>
    <w:rsid w:val="00CF17BA"/>
    <w:rsid w:val="00CF18AB"/>
    <w:rsid w:val="00CF2019"/>
    <w:rsid w:val="00CF293E"/>
    <w:rsid w:val="00CF4188"/>
    <w:rsid w:val="00CF4457"/>
    <w:rsid w:val="00CF49CC"/>
    <w:rsid w:val="00CF4A8A"/>
    <w:rsid w:val="00CF5674"/>
    <w:rsid w:val="00CF5760"/>
    <w:rsid w:val="00CF5E2B"/>
    <w:rsid w:val="00CF6460"/>
    <w:rsid w:val="00CF6F10"/>
    <w:rsid w:val="00CF772C"/>
    <w:rsid w:val="00CF7A0F"/>
    <w:rsid w:val="00CF7EB1"/>
    <w:rsid w:val="00D01704"/>
    <w:rsid w:val="00D02C5D"/>
    <w:rsid w:val="00D0313B"/>
    <w:rsid w:val="00D032C5"/>
    <w:rsid w:val="00D04F60"/>
    <w:rsid w:val="00D05E4C"/>
    <w:rsid w:val="00D0616A"/>
    <w:rsid w:val="00D07309"/>
    <w:rsid w:val="00D07491"/>
    <w:rsid w:val="00D1093A"/>
    <w:rsid w:val="00D10B71"/>
    <w:rsid w:val="00D118DB"/>
    <w:rsid w:val="00D11CFC"/>
    <w:rsid w:val="00D11EB5"/>
    <w:rsid w:val="00D1286F"/>
    <w:rsid w:val="00D1380F"/>
    <w:rsid w:val="00D1399B"/>
    <w:rsid w:val="00D1404E"/>
    <w:rsid w:val="00D1600C"/>
    <w:rsid w:val="00D16185"/>
    <w:rsid w:val="00D164B7"/>
    <w:rsid w:val="00D17E91"/>
    <w:rsid w:val="00D2081F"/>
    <w:rsid w:val="00D214F4"/>
    <w:rsid w:val="00D22424"/>
    <w:rsid w:val="00D22E95"/>
    <w:rsid w:val="00D23344"/>
    <w:rsid w:val="00D236F2"/>
    <w:rsid w:val="00D2475B"/>
    <w:rsid w:val="00D24F9F"/>
    <w:rsid w:val="00D2594C"/>
    <w:rsid w:val="00D30F1F"/>
    <w:rsid w:val="00D3185D"/>
    <w:rsid w:val="00D32503"/>
    <w:rsid w:val="00D32A45"/>
    <w:rsid w:val="00D32E69"/>
    <w:rsid w:val="00D331A7"/>
    <w:rsid w:val="00D33FDE"/>
    <w:rsid w:val="00D3405F"/>
    <w:rsid w:val="00D348CF"/>
    <w:rsid w:val="00D357DF"/>
    <w:rsid w:val="00D36078"/>
    <w:rsid w:val="00D40D60"/>
    <w:rsid w:val="00D41234"/>
    <w:rsid w:val="00D41D4A"/>
    <w:rsid w:val="00D41F29"/>
    <w:rsid w:val="00D42BC7"/>
    <w:rsid w:val="00D42E8D"/>
    <w:rsid w:val="00D452B1"/>
    <w:rsid w:val="00D462A4"/>
    <w:rsid w:val="00D50D13"/>
    <w:rsid w:val="00D511FB"/>
    <w:rsid w:val="00D52505"/>
    <w:rsid w:val="00D543F4"/>
    <w:rsid w:val="00D5473F"/>
    <w:rsid w:val="00D54E5C"/>
    <w:rsid w:val="00D55E9B"/>
    <w:rsid w:val="00D56C6D"/>
    <w:rsid w:val="00D5744F"/>
    <w:rsid w:val="00D602FA"/>
    <w:rsid w:val="00D6094D"/>
    <w:rsid w:val="00D60C3C"/>
    <w:rsid w:val="00D61982"/>
    <w:rsid w:val="00D61DA7"/>
    <w:rsid w:val="00D644AE"/>
    <w:rsid w:val="00D64961"/>
    <w:rsid w:val="00D654A8"/>
    <w:rsid w:val="00D665ED"/>
    <w:rsid w:val="00D67019"/>
    <w:rsid w:val="00D70CE4"/>
    <w:rsid w:val="00D71990"/>
    <w:rsid w:val="00D7434C"/>
    <w:rsid w:val="00D74BC4"/>
    <w:rsid w:val="00D753EE"/>
    <w:rsid w:val="00D754FC"/>
    <w:rsid w:val="00D765B9"/>
    <w:rsid w:val="00D76678"/>
    <w:rsid w:val="00D77F85"/>
    <w:rsid w:val="00D81C9D"/>
    <w:rsid w:val="00D81EE0"/>
    <w:rsid w:val="00D82FA8"/>
    <w:rsid w:val="00D83FC2"/>
    <w:rsid w:val="00D84988"/>
    <w:rsid w:val="00D85E6F"/>
    <w:rsid w:val="00D86AE1"/>
    <w:rsid w:val="00D878D3"/>
    <w:rsid w:val="00D91AD6"/>
    <w:rsid w:val="00D928B4"/>
    <w:rsid w:val="00D92EA1"/>
    <w:rsid w:val="00D949EF"/>
    <w:rsid w:val="00D94E12"/>
    <w:rsid w:val="00D9521D"/>
    <w:rsid w:val="00D9580F"/>
    <w:rsid w:val="00D9598F"/>
    <w:rsid w:val="00D961E5"/>
    <w:rsid w:val="00D96C45"/>
    <w:rsid w:val="00DA0295"/>
    <w:rsid w:val="00DA06AB"/>
    <w:rsid w:val="00DA1422"/>
    <w:rsid w:val="00DA1613"/>
    <w:rsid w:val="00DA1FF9"/>
    <w:rsid w:val="00DA2767"/>
    <w:rsid w:val="00DA2B42"/>
    <w:rsid w:val="00DA3C64"/>
    <w:rsid w:val="00DA40A1"/>
    <w:rsid w:val="00DA6085"/>
    <w:rsid w:val="00DA61F4"/>
    <w:rsid w:val="00DA6F96"/>
    <w:rsid w:val="00DA78B4"/>
    <w:rsid w:val="00DB0281"/>
    <w:rsid w:val="00DB0752"/>
    <w:rsid w:val="00DB1901"/>
    <w:rsid w:val="00DB1D9C"/>
    <w:rsid w:val="00DB2B3F"/>
    <w:rsid w:val="00DB2E79"/>
    <w:rsid w:val="00DB4376"/>
    <w:rsid w:val="00DB44D6"/>
    <w:rsid w:val="00DB479D"/>
    <w:rsid w:val="00DB4829"/>
    <w:rsid w:val="00DB63B7"/>
    <w:rsid w:val="00DB6584"/>
    <w:rsid w:val="00DB6B9C"/>
    <w:rsid w:val="00DC0540"/>
    <w:rsid w:val="00DC0942"/>
    <w:rsid w:val="00DC1C79"/>
    <w:rsid w:val="00DC1DF7"/>
    <w:rsid w:val="00DC1F1B"/>
    <w:rsid w:val="00DC287C"/>
    <w:rsid w:val="00DC2D52"/>
    <w:rsid w:val="00DC361F"/>
    <w:rsid w:val="00DC3D5C"/>
    <w:rsid w:val="00DC5085"/>
    <w:rsid w:val="00DC607A"/>
    <w:rsid w:val="00DC609C"/>
    <w:rsid w:val="00DC7371"/>
    <w:rsid w:val="00DC7FC9"/>
    <w:rsid w:val="00DD0506"/>
    <w:rsid w:val="00DD0C92"/>
    <w:rsid w:val="00DD1959"/>
    <w:rsid w:val="00DD4B84"/>
    <w:rsid w:val="00DD62B4"/>
    <w:rsid w:val="00DD6E4D"/>
    <w:rsid w:val="00DE0685"/>
    <w:rsid w:val="00DE07A3"/>
    <w:rsid w:val="00DE09C6"/>
    <w:rsid w:val="00DE0D29"/>
    <w:rsid w:val="00DE175D"/>
    <w:rsid w:val="00DE7B57"/>
    <w:rsid w:val="00DF1451"/>
    <w:rsid w:val="00DF1B91"/>
    <w:rsid w:val="00DF3A2E"/>
    <w:rsid w:val="00DF3E19"/>
    <w:rsid w:val="00DF551A"/>
    <w:rsid w:val="00DF722D"/>
    <w:rsid w:val="00DF730D"/>
    <w:rsid w:val="00DF7320"/>
    <w:rsid w:val="00DF743C"/>
    <w:rsid w:val="00E00293"/>
    <w:rsid w:val="00E01E0E"/>
    <w:rsid w:val="00E0203E"/>
    <w:rsid w:val="00E0233D"/>
    <w:rsid w:val="00E03396"/>
    <w:rsid w:val="00E03442"/>
    <w:rsid w:val="00E03A81"/>
    <w:rsid w:val="00E04247"/>
    <w:rsid w:val="00E04DB6"/>
    <w:rsid w:val="00E05270"/>
    <w:rsid w:val="00E056A0"/>
    <w:rsid w:val="00E06419"/>
    <w:rsid w:val="00E06BCF"/>
    <w:rsid w:val="00E13D39"/>
    <w:rsid w:val="00E15F5F"/>
    <w:rsid w:val="00E1622B"/>
    <w:rsid w:val="00E164B4"/>
    <w:rsid w:val="00E17A64"/>
    <w:rsid w:val="00E20807"/>
    <w:rsid w:val="00E208D2"/>
    <w:rsid w:val="00E20902"/>
    <w:rsid w:val="00E20C9A"/>
    <w:rsid w:val="00E2188D"/>
    <w:rsid w:val="00E23136"/>
    <w:rsid w:val="00E237EB"/>
    <w:rsid w:val="00E2414B"/>
    <w:rsid w:val="00E2417B"/>
    <w:rsid w:val="00E26C7A"/>
    <w:rsid w:val="00E30474"/>
    <w:rsid w:val="00E31165"/>
    <w:rsid w:val="00E311C6"/>
    <w:rsid w:val="00E31FFA"/>
    <w:rsid w:val="00E35532"/>
    <w:rsid w:val="00E36021"/>
    <w:rsid w:val="00E369E4"/>
    <w:rsid w:val="00E3766F"/>
    <w:rsid w:val="00E4027F"/>
    <w:rsid w:val="00E4083F"/>
    <w:rsid w:val="00E41B3B"/>
    <w:rsid w:val="00E441BF"/>
    <w:rsid w:val="00E45CD4"/>
    <w:rsid w:val="00E46047"/>
    <w:rsid w:val="00E47799"/>
    <w:rsid w:val="00E47A78"/>
    <w:rsid w:val="00E51F0A"/>
    <w:rsid w:val="00E52417"/>
    <w:rsid w:val="00E52967"/>
    <w:rsid w:val="00E53698"/>
    <w:rsid w:val="00E538A0"/>
    <w:rsid w:val="00E553B4"/>
    <w:rsid w:val="00E55AD4"/>
    <w:rsid w:val="00E55EB7"/>
    <w:rsid w:val="00E56743"/>
    <w:rsid w:val="00E56B41"/>
    <w:rsid w:val="00E576F3"/>
    <w:rsid w:val="00E57DC3"/>
    <w:rsid w:val="00E6073E"/>
    <w:rsid w:val="00E60EE8"/>
    <w:rsid w:val="00E61E90"/>
    <w:rsid w:val="00E62474"/>
    <w:rsid w:val="00E6259A"/>
    <w:rsid w:val="00E627AE"/>
    <w:rsid w:val="00E6411F"/>
    <w:rsid w:val="00E6499B"/>
    <w:rsid w:val="00E64E00"/>
    <w:rsid w:val="00E65AF4"/>
    <w:rsid w:val="00E6688D"/>
    <w:rsid w:val="00E6713B"/>
    <w:rsid w:val="00E719CB"/>
    <w:rsid w:val="00E7254B"/>
    <w:rsid w:val="00E72D30"/>
    <w:rsid w:val="00E73085"/>
    <w:rsid w:val="00E734D9"/>
    <w:rsid w:val="00E73552"/>
    <w:rsid w:val="00E7433E"/>
    <w:rsid w:val="00E744E3"/>
    <w:rsid w:val="00E74EB1"/>
    <w:rsid w:val="00E767B1"/>
    <w:rsid w:val="00E7707F"/>
    <w:rsid w:val="00E80066"/>
    <w:rsid w:val="00E80BBD"/>
    <w:rsid w:val="00E81741"/>
    <w:rsid w:val="00E82C32"/>
    <w:rsid w:val="00E84473"/>
    <w:rsid w:val="00E84677"/>
    <w:rsid w:val="00E84F53"/>
    <w:rsid w:val="00E85BF5"/>
    <w:rsid w:val="00E8636E"/>
    <w:rsid w:val="00E86575"/>
    <w:rsid w:val="00E868EF"/>
    <w:rsid w:val="00E87395"/>
    <w:rsid w:val="00E9121E"/>
    <w:rsid w:val="00E9174D"/>
    <w:rsid w:val="00E92FA9"/>
    <w:rsid w:val="00E935C6"/>
    <w:rsid w:val="00E93B20"/>
    <w:rsid w:val="00E93F1D"/>
    <w:rsid w:val="00E9443E"/>
    <w:rsid w:val="00E94B15"/>
    <w:rsid w:val="00E94E7F"/>
    <w:rsid w:val="00E96E25"/>
    <w:rsid w:val="00E97AF6"/>
    <w:rsid w:val="00EA0E64"/>
    <w:rsid w:val="00EA328D"/>
    <w:rsid w:val="00EA4D34"/>
    <w:rsid w:val="00EA51E3"/>
    <w:rsid w:val="00EA55D3"/>
    <w:rsid w:val="00EA5DB8"/>
    <w:rsid w:val="00EA7082"/>
    <w:rsid w:val="00EA7C7C"/>
    <w:rsid w:val="00EA7E23"/>
    <w:rsid w:val="00EB12AC"/>
    <w:rsid w:val="00EB1438"/>
    <w:rsid w:val="00EB18C3"/>
    <w:rsid w:val="00EB3102"/>
    <w:rsid w:val="00EB525A"/>
    <w:rsid w:val="00EB5FB0"/>
    <w:rsid w:val="00EB62B5"/>
    <w:rsid w:val="00EB679E"/>
    <w:rsid w:val="00EB6FF5"/>
    <w:rsid w:val="00EB7203"/>
    <w:rsid w:val="00EC15D2"/>
    <w:rsid w:val="00EC1854"/>
    <w:rsid w:val="00EC245A"/>
    <w:rsid w:val="00EC2C9B"/>
    <w:rsid w:val="00EC2CA8"/>
    <w:rsid w:val="00EC3737"/>
    <w:rsid w:val="00EC43FF"/>
    <w:rsid w:val="00EC44F1"/>
    <w:rsid w:val="00EC4DCF"/>
    <w:rsid w:val="00EC5419"/>
    <w:rsid w:val="00EC7664"/>
    <w:rsid w:val="00ED13EA"/>
    <w:rsid w:val="00ED2405"/>
    <w:rsid w:val="00ED29FA"/>
    <w:rsid w:val="00ED2DA7"/>
    <w:rsid w:val="00ED62B7"/>
    <w:rsid w:val="00ED632C"/>
    <w:rsid w:val="00ED79DC"/>
    <w:rsid w:val="00ED7BED"/>
    <w:rsid w:val="00EE0E34"/>
    <w:rsid w:val="00EE2F27"/>
    <w:rsid w:val="00EE30EF"/>
    <w:rsid w:val="00EE3504"/>
    <w:rsid w:val="00EE36C6"/>
    <w:rsid w:val="00EE4955"/>
    <w:rsid w:val="00EE6685"/>
    <w:rsid w:val="00EE6D10"/>
    <w:rsid w:val="00EF0614"/>
    <w:rsid w:val="00EF0B5E"/>
    <w:rsid w:val="00EF22A4"/>
    <w:rsid w:val="00EF3814"/>
    <w:rsid w:val="00EF3E73"/>
    <w:rsid w:val="00EF4400"/>
    <w:rsid w:val="00EF44CB"/>
    <w:rsid w:val="00EF5E55"/>
    <w:rsid w:val="00EF6440"/>
    <w:rsid w:val="00EF64B4"/>
    <w:rsid w:val="00EF6704"/>
    <w:rsid w:val="00EF7FB1"/>
    <w:rsid w:val="00F000FF"/>
    <w:rsid w:val="00F013D3"/>
    <w:rsid w:val="00F01631"/>
    <w:rsid w:val="00F0280A"/>
    <w:rsid w:val="00F03142"/>
    <w:rsid w:val="00F039B0"/>
    <w:rsid w:val="00F04218"/>
    <w:rsid w:val="00F061FA"/>
    <w:rsid w:val="00F07DDD"/>
    <w:rsid w:val="00F10603"/>
    <w:rsid w:val="00F11305"/>
    <w:rsid w:val="00F11A98"/>
    <w:rsid w:val="00F129AE"/>
    <w:rsid w:val="00F13C51"/>
    <w:rsid w:val="00F148FB"/>
    <w:rsid w:val="00F15C10"/>
    <w:rsid w:val="00F16152"/>
    <w:rsid w:val="00F16B45"/>
    <w:rsid w:val="00F178B2"/>
    <w:rsid w:val="00F20429"/>
    <w:rsid w:val="00F2045A"/>
    <w:rsid w:val="00F211FE"/>
    <w:rsid w:val="00F22CFE"/>
    <w:rsid w:val="00F23110"/>
    <w:rsid w:val="00F24228"/>
    <w:rsid w:val="00F248DC"/>
    <w:rsid w:val="00F25D05"/>
    <w:rsid w:val="00F26513"/>
    <w:rsid w:val="00F267CD"/>
    <w:rsid w:val="00F268DB"/>
    <w:rsid w:val="00F26F34"/>
    <w:rsid w:val="00F27A6F"/>
    <w:rsid w:val="00F27E9E"/>
    <w:rsid w:val="00F309FC"/>
    <w:rsid w:val="00F31432"/>
    <w:rsid w:val="00F31743"/>
    <w:rsid w:val="00F33344"/>
    <w:rsid w:val="00F369A2"/>
    <w:rsid w:val="00F36FB4"/>
    <w:rsid w:val="00F37753"/>
    <w:rsid w:val="00F405A2"/>
    <w:rsid w:val="00F40C28"/>
    <w:rsid w:val="00F4119A"/>
    <w:rsid w:val="00F4355A"/>
    <w:rsid w:val="00F511EF"/>
    <w:rsid w:val="00F51B29"/>
    <w:rsid w:val="00F51C35"/>
    <w:rsid w:val="00F51F21"/>
    <w:rsid w:val="00F52A2F"/>
    <w:rsid w:val="00F52CA1"/>
    <w:rsid w:val="00F52D2E"/>
    <w:rsid w:val="00F53EA3"/>
    <w:rsid w:val="00F55270"/>
    <w:rsid w:val="00F55A52"/>
    <w:rsid w:val="00F565D7"/>
    <w:rsid w:val="00F566C1"/>
    <w:rsid w:val="00F61AB9"/>
    <w:rsid w:val="00F62C55"/>
    <w:rsid w:val="00F65A0B"/>
    <w:rsid w:val="00F66984"/>
    <w:rsid w:val="00F66DCD"/>
    <w:rsid w:val="00F66F39"/>
    <w:rsid w:val="00F67529"/>
    <w:rsid w:val="00F71863"/>
    <w:rsid w:val="00F72D3F"/>
    <w:rsid w:val="00F73F14"/>
    <w:rsid w:val="00F74999"/>
    <w:rsid w:val="00F76823"/>
    <w:rsid w:val="00F770B4"/>
    <w:rsid w:val="00F7733B"/>
    <w:rsid w:val="00F81FED"/>
    <w:rsid w:val="00F82D8E"/>
    <w:rsid w:val="00F83109"/>
    <w:rsid w:val="00F831F6"/>
    <w:rsid w:val="00F85857"/>
    <w:rsid w:val="00F85997"/>
    <w:rsid w:val="00F86224"/>
    <w:rsid w:val="00F864FD"/>
    <w:rsid w:val="00F86650"/>
    <w:rsid w:val="00F8691E"/>
    <w:rsid w:val="00F92D7F"/>
    <w:rsid w:val="00F92E8D"/>
    <w:rsid w:val="00F93026"/>
    <w:rsid w:val="00F937C7"/>
    <w:rsid w:val="00F94209"/>
    <w:rsid w:val="00F952F6"/>
    <w:rsid w:val="00F95A20"/>
    <w:rsid w:val="00F96CFF"/>
    <w:rsid w:val="00F96ECC"/>
    <w:rsid w:val="00F97E40"/>
    <w:rsid w:val="00FA097A"/>
    <w:rsid w:val="00FA1EA1"/>
    <w:rsid w:val="00FA300F"/>
    <w:rsid w:val="00FA319A"/>
    <w:rsid w:val="00FA4B6F"/>
    <w:rsid w:val="00FA75CB"/>
    <w:rsid w:val="00FA7B51"/>
    <w:rsid w:val="00FB0814"/>
    <w:rsid w:val="00FB0984"/>
    <w:rsid w:val="00FB2B87"/>
    <w:rsid w:val="00FB3543"/>
    <w:rsid w:val="00FB3A70"/>
    <w:rsid w:val="00FB4B8D"/>
    <w:rsid w:val="00FB58D3"/>
    <w:rsid w:val="00FB6808"/>
    <w:rsid w:val="00FB7470"/>
    <w:rsid w:val="00FB7750"/>
    <w:rsid w:val="00FB7C2C"/>
    <w:rsid w:val="00FC1024"/>
    <w:rsid w:val="00FC11E5"/>
    <w:rsid w:val="00FC14AB"/>
    <w:rsid w:val="00FC2B8F"/>
    <w:rsid w:val="00FC2E10"/>
    <w:rsid w:val="00FC2E99"/>
    <w:rsid w:val="00FC3305"/>
    <w:rsid w:val="00FC405C"/>
    <w:rsid w:val="00FC40F0"/>
    <w:rsid w:val="00FC70A4"/>
    <w:rsid w:val="00FC7322"/>
    <w:rsid w:val="00FC74B3"/>
    <w:rsid w:val="00FC755F"/>
    <w:rsid w:val="00FC7603"/>
    <w:rsid w:val="00FD0341"/>
    <w:rsid w:val="00FD18C2"/>
    <w:rsid w:val="00FD2651"/>
    <w:rsid w:val="00FD284D"/>
    <w:rsid w:val="00FD371D"/>
    <w:rsid w:val="00FD5546"/>
    <w:rsid w:val="00FD6C0B"/>
    <w:rsid w:val="00FD768D"/>
    <w:rsid w:val="00FD786A"/>
    <w:rsid w:val="00FD7C07"/>
    <w:rsid w:val="00FE14BE"/>
    <w:rsid w:val="00FE1C41"/>
    <w:rsid w:val="00FE229A"/>
    <w:rsid w:val="00FE3AC1"/>
    <w:rsid w:val="00FE57A0"/>
    <w:rsid w:val="00FE62CE"/>
    <w:rsid w:val="00FE6758"/>
    <w:rsid w:val="00FE7168"/>
    <w:rsid w:val="00FF0336"/>
    <w:rsid w:val="00FF0871"/>
    <w:rsid w:val="00FF0EC5"/>
    <w:rsid w:val="00FF1B72"/>
    <w:rsid w:val="00FF24B4"/>
    <w:rsid w:val="00FF2A2C"/>
    <w:rsid w:val="00FF519E"/>
    <w:rsid w:val="00FF520F"/>
    <w:rsid w:val="00FF6B46"/>
    <w:rsid w:val="00FF7182"/>
    <w:rsid w:val="00FF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0167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1676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Strong">
    <w:name w:val="Strong"/>
    <w:basedOn w:val="DefaultParagraphFont"/>
    <w:uiPriority w:val="99"/>
    <w:qFormat/>
    <w:rsid w:val="007F5D85"/>
    <w:rPr>
      <w:rFonts w:cs="Times New Roman"/>
      <w:b/>
      <w:bCs/>
    </w:rPr>
  </w:style>
  <w:style w:type="paragraph" w:styleId="NormalWeb">
    <w:name w:val="Normal (Web)"/>
    <w:basedOn w:val="Normal"/>
    <w:link w:val="NormalWebChar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rsid w:val="004531D4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A61720"/>
    <w:rPr>
      <w:rFonts w:cs="Times New Roman"/>
      <w:color w:val="800080"/>
      <w:u w:val="single"/>
    </w:rPr>
  </w:style>
  <w:style w:type="character" w:customStyle="1" w:styleId="kcontent">
    <w:name w:val="k_content"/>
    <w:basedOn w:val="DefaultParagraphFont"/>
    <w:uiPriority w:val="99"/>
    <w:rsid w:val="00AA1B9D"/>
    <w:rPr>
      <w:rFonts w:cs="Times New Roman"/>
    </w:rPr>
  </w:style>
  <w:style w:type="character" w:customStyle="1" w:styleId="details">
    <w:name w:val="details"/>
    <w:basedOn w:val="DefaultParagraphFont"/>
    <w:uiPriority w:val="99"/>
    <w:rsid w:val="00AA1B9D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825A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13EC1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825A1D"/>
    <w:rPr>
      <w:rFonts w:cs="Times New Roman"/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efaultParagraphFont"/>
    <w:uiPriority w:val="99"/>
    <w:rsid w:val="00355446"/>
    <w:rPr>
      <w:rFonts w:cs="Times New Roman"/>
    </w:rPr>
  </w:style>
  <w:style w:type="character" w:customStyle="1" w:styleId="username">
    <w:name w:val="username"/>
    <w:basedOn w:val="DefaultParagraphFont"/>
    <w:uiPriority w:val="99"/>
    <w:rsid w:val="00D67019"/>
    <w:rPr>
      <w:rFonts w:cs="Times New Roman"/>
    </w:rPr>
  </w:style>
  <w:style w:type="character" w:customStyle="1" w:styleId="postbody">
    <w:name w:val="postbody"/>
    <w:basedOn w:val="DefaultParagraphFont"/>
    <w:uiPriority w:val="99"/>
    <w:rsid w:val="00E2417B"/>
    <w:rPr>
      <w:rFonts w:cs="Times New Roman"/>
    </w:rPr>
  </w:style>
  <w:style w:type="character" w:customStyle="1" w:styleId="accessibleelem">
    <w:name w:val="accessible_elem"/>
    <w:basedOn w:val="DefaultParagraphFont"/>
    <w:uiPriority w:val="99"/>
    <w:rsid w:val="00333757"/>
    <w:rPr>
      <w:rFonts w:cs="Times New Roman"/>
    </w:rPr>
  </w:style>
  <w:style w:type="character" w:customStyle="1" w:styleId="4mcd">
    <w:name w:val="_4mcd"/>
    <w:basedOn w:val="DefaultParagraphFont"/>
    <w:uiPriority w:val="99"/>
    <w:rsid w:val="00676EEC"/>
    <w:rPr>
      <w:rFonts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57246C"/>
    <w:rPr>
      <w:rFonts w:eastAsia="Times New Roman" w:cs="Times New Roman"/>
      <w:sz w:val="24"/>
      <w:szCs w:val="24"/>
      <w:lang w:val="pl-PL" w:eastAsia="pl-PL"/>
    </w:rPr>
  </w:style>
  <w:style w:type="character" w:customStyle="1" w:styleId="Znak">
    <w:name w:val="Znak"/>
    <w:uiPriority w:val="99"/>
    <w:rsid w:val="00784AA1"/>
    <w:rPr>
      <w:rFonts w:ascii="Calibri" w:hAnsi="Calibri"/>
      <w:sz w:val="22"/>
      <w:lang w:val="pl-PL" w:eastAsia="en-US"/>
    </w:rPr>
  </w:style>
  <w:style w:type="character" w:customStyle="1" w:styleId="ng-binding">
    <w:name w:val="ng-binding"/>
    <w:basedOn w:val="DefaultParagraphFont"/>
    <w:uiPriority w:val="99"/>
    <w:rsid w:val="00953430"/>
    <w:rPr>
      <w:rFonts w:cs="Times New Roman"/>
    </w:rPr>
  </w:style>
  <w:style w:type="character" w:customStyle="1" w:styleId="skr">
    <w:name w:val="_skr"/>
    <w:basedOn w:val="DefaultParagraphFont"/>
    <w:uiPriority w:val="99"/>
    <w:rsid w:val="00953430"/>
    <w:rPr>
      <w:rFonts w:cs="Times New Roman"/>
    </w:rPr>
  </w:style>
  <w:style w:type="character" w:customStyle="1" w:styleId="7oe">
    <w:name w:val="_7oe"/>
    <w:basedOn w:val="DefaultParagraphFont"/>
    <w:uiPriority w:val="99"/>
    <w:rsid w:val="00953430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locked/>
    <w:rsid w:val="0024218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intertext">
    <w:name w:val="intertext"/>
    <w:basedOn w:val="DefaultParagraphFont"/>
    <w:uiPriority w:val="99"/>
    <w:rsid w:val="00DF72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39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9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3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9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39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3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3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mtomsia@imm.com.p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PaEZnvCLYHM&amp;lc=z12zfbiyslymzrihv04cdf2y1uvuczgzwac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proto.pl/aktualnosci/klienci-pala-buty-new-balance-bo-marka-popiera-trumpa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://www.imm.com.pl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137</TotalTime>
  <Pages>15</Pages>
  <Words>1441</Words>
  <Characters>8651</Characters>
  <Application>Microsoft Office Outlook</Application>
  <DocSecurity>0</DocSecurity>
  <Lines>0</Lines>
  <Paragraphs>0</Paragraphs>
  <ScaleCrop>false</ScaleCrop>
  <Company>IMM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54</cp:revision>
  <cp:lastPrinted>2016-10-11T13:40:00Z</cp:lastPrinted>
  <dcterms:created xsi:type="dcterms:W3CDTF">2016-11-21T10:58:00Z</dcterms:created>
  <dcterms:modified xsi:type="dcterms:W3CDTF">2016-11-21T14:53:00Z</dcterms:modified>
</cp:coreProperties>
</file>