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417" w:rsidRPr="00530569" w:rsidRDefault="00E52417"/>
    <w:p w:rsidR="00E52417" w:rsidRPr="00530569" w:rsidRDefault="00E52417" w:rsidP="001F37BF">
      <w:pPr>
        <w:jc w:val="center"/>
      </w:pPr>
      <w:r w:rsidRPr="00530569">
        <w:t xml:space="preserve">Warszawa, </w:t>
      </w:r>
      <w:r>
        <w:t>23 kwietnia</w:t>
      </w:r>
      <w:r w:rsidRPr="00530569">
        <w:t xml:space="preserve"> 201</w:t>
      </w:r>
      <w:r>
        <w:t>5</w:t>
      </w:r>
      <w:r w:rsidRPr="00530569">
        <w:t xml:space="preserve"> r.</w:t>
      </w:r>
    </w:p>
    <w:p w:rsidR="00E52417" w:rsidRPr="00530569" w:rsidRDefault="00E52417" w:rsidP="001F37BF">
      <w:pPr>
        <w:jc w:val="center"/>
      </w:pPr>
    </w:p>
    <w:p w:rsidR="00E52417" w:rsidRPr="00113D53" w:rsidRDefault="00E52417" w:rsidP="00352D86">
      <w:pPr>
        <w:ind w:left="284"/>
        <w:jc w:val="center"/>
      </w:pPr>
      <w:r w:rsidRPr="00530569">
        <w:rPr>
          <w:b/>
        </w:rPr>
        <w:t xml:space="preserve">IMM: </w:t>
      </w:r>
      <w:r>
        <w:rPr>
          <w:rFonts w:cs="Arial"/>
          <w:b/>
        </w:rPr>
        <w:t>Najbardziej opiniotwórcze media w marcu. Głównym tematem – wybory prezydenckie.</w:t>
      </w:r>
    </w:p>
    <w:p w:rsidR="00E52417" w:rsidRPr="00530569" w:rsidRDefault="00E52417" w:rsidP="001F37BF">
      <w:pPr>
        <w:jc w:val="center"/>
        <w:rPr>
          <w:b/>
        </w:rPr>
      </w:pPr>
    </w:p>
    <w:p w:rsidR="00E52417" w:rsidRPr="00113D53" w:rsidRDefault="00E52417" w:rsidP="00352D86">
      <w:pPr>
        <w:pStyle w:val="Header"/>
        <w:jc w:val="both"/>
        <w:rPr>
          <w:rFonts w:cs="Arial"/>
          <w:b/>
          <w:i/>
          <w:color w:val="000000"/>
          <w:sz w:val="16"/>
          <w:szCs w:val="16"/>
        </w:rPr>
      </w:pPr>
      <w:r>
        <w:rPr>
          <w:b/>
          <w:color w:val="000000"/>
        </w:rPr>
        <w:t>W marcu pierwszą pozycję wśród najbardziej opiniotwórczych mediów ponownie obroniła Gazeta Wyborcza, wyprzedzając w rankingu tygodnik Wprost oraz dziennik Rzeczpospolita</w:t>
      </w:r>
      <w:r w:rsidRPr="00113D53">
        <w:rPr>
          <w:b/>
          <w:color w:val="000000"/>
        </w:rPr>
        <w:t xml:space="preserve"> - wynika </w:t>
      </w:r>
      <w:r w:rsidRPr="00113D53">
        <w:rPr>
          <w:rFonts w:cs="Arial"/>
          <w:b/>
          <w:color w:val="000000"/>
        </w:rPr>
        <w:t xml:space="preserve">z </w:t>
      </w:r>
      <w:r>
        <w:rPr>
          <w:rFonts w:cs="Arial"/>
          <w:b/>
          <w:color w:val="000000"/>
        </w:rPr>
        <w:t>najnowszego raportu</w:t>
      </w:r>
      <w:r w:rsidRPr="00113D53">
        <w:rPr>
          <w:rFonts w:cs="Arial"/>
          <w:b/>
          <w:color w:val="000000"/>
        </w:rPr>
        <w:t xml:space="preserve"> </w:t>
      </w:r>
      <w:hyperlink r:id="rId7" w:history="1">
        <w:r>
          <w:rPr>
            <w:rStyle w:val="Hyperlink"/>
            <w:rFonts w:cs="Arial"/>
            <w:b/>
          </w:rPr>
          <w:t>Instytutu</w:t>
        </w:r>
        <w:r w:rsidRPr="00DB0281">
          <w:rPr>
            <w:rStyle w:val="Hyperlink"/>
            <w:rFonts w:cs="Arial"/>
            <w:b/>
          </w:rPr>
          <w:t xml:space="preserve"> Monitorowania Mediów</w:t>
        </w:r>
      </w:hyperlink>
      <w:r w:rsidRPr="00113D53">
        <w:rPr>
          <w:rFonts w:cs="Arial"/>
          <w:b/>
          <w:color w:val="000000"/>
        </w:rPr>
        <w:t xml:space="preserve">. </w:t>
      </w:r>
      <w:r>
        <w:rPr>
          <w:rFonts w:cs="Arial"/>
          <w:b/>
          <w:color w:val="000000"/>
        </w:rPr>
        <w:t>Na k</w:t>
      </w:r>
      <w:r w:rsidRPr="00113D53">
        <w:rPr>
          <w:rFonts w:cs="Arial"/>
          <w:b/>
          <w:color w:val="000000"/>
        </w:rPr>
        <w:t>olejn</w:t>
      </w:r>
      <w:r>
        <w:rPr>
          <w:rFonts w:cs="Arial"/>
          <w:b/>
          <w:color w:val="000000"/>
        </w:rPr>
        <w:t>ych</w:t>
      </w:r>
      <w:r w:rsidRPr="00113D53">
        <w:rPr>
          <w:rFonts w:cs="Arial"/>
          <w:b/>
          <w:color w:val="000000"/>
        </w:rPr>
        <w:t xml:space="preserve"> miejsca</w:t>
      </w:r>
      <w:r>
        <w:rPr>
          <w:rFonts w:cs="Arial"/>
          <w:b/>
          <w:color w:val="000000"/>
        </w:rPr>
        <w:t>ch</w:t>
      </w:r>
      <w:r w:rsidRPr="00113D53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>uplasowała się</w:t>
      </w:r>
      <w:r w:rsidRPr="00113D53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>telewizja TVN24 oraz radio RMF FM</w:t>
      </w:r>
      <w:r w:rsidRPr="00113D53">
        <w:rPr>
          <w:rFonts w:cs="Arial"/>
          <w:b/>
          <w:color w:val="000000"/>
        </w:rPr>
        <w:t>.</w:t>
      </w:r>
      <w:r>
        <w:rPr>
          <w:rFonts w:cs="Arial"/>
          <w:b/>
          <w:color w:val="000000"/>
        </w:rPr>
        <w:t xml:space="preserve"> Marzec upłynął pod znakiem zbliżających się wyborów prezydenckich i komentarzy na temat kandydatów na prezydenta Polski. Często poruszanymi tematami w mediach były również kontrowersje wokół SKOK-ów i udziale w tej sprawie  jednego z kandydatów – Andrzeja Dudy, a także kwestie związane z aferą podsłuchową w MSW, katastrofą samolotu linii Germanwings, skandalem w łódzkim Zakładzie Karnym oraz echami afery Wprost dotyczącej Kamila Durczoka. </w:t>
      </w:r>
    </w:p>
    <w:p w:rsidR="00E52417" w:rsidRPr="00530569" w:rsidRDefault="00E52417" w:rsidP="001F37BF">
      <w:pPr>
        <w:jc w:val="center"/>
        <w:rPr>
          <w:b/>
        </w:rPr>
      </w:pPr>
    </w:p>
    <w:p w:rsidR="00E52417" w:rsidRDefault="00E52417" w:rsidP="00352D86">
      <w:pPr>
        <w:pStyle w:val="Header"/>
        <w:ind w:left="240"/>
        <w:jc w:val="center"/>
        <w:rPr>
          <w:rFonts w:cs="Arial"/>
          <w:b/>
        </w:rPr>
      </w:pPr>
    </w:p>
    <w:p w:rsidR="00E52417" w:rsidRPr="00BB19EA" w:rsidRDefault="00E52417" w:rsidP="00BB19EA">
      <w:pPr>
        <w:pStyle w:val="Header"/>
        <w:ind w:left="240"/>
        <w:jc w:val="both"/>
        <w:rPr>
          <w:rFonts w:cs="Arial"/>
          <w:b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9.8pt;width:455.6pt;height:455.6pt;z-index:-251661312;mso-position-horizontal:center" wrapcoords="-36 0 -36 21564 21600 21564 21600 0 -36 0">
            <v:imagedata r:id="rId8" o:title=""/>
            <w10:wrap type="tight"/>
          </v:shape>
        </w:pict>
      </w:r>
      <w:r>
        <w:rPr>
          <w:rFonts w:cs="Arial"/>
          <w:b/>
        </w:rPr>
        <w:br w:type="page"/>
      </w:r>
      <w:r w:rsidRPr="00DB0281">
        <w:rPr>
          <w:rFonts w:cs="Arial"/>
          <w:b/>
        </w:rPr>
        <w:t>Prasa</w:t>
      </w:r>
    </w:p>
    <w:p w:rsidR="00E52417" w:rsidRPr="00DB0281" w:rsidRDefault="00E52417" w:rsidP="00352D86">
      <w:pPr>
        <w:pStyle w:val="Header"/>
        <w:ind w:left="240"/>
        <w:jc w:val="both"/>
      </w:pPr>
      <w:r>
        <w:t xml:space="preserve">W czołówce najczęściej cytowanych tytułów prasowych znaleźli się zwycięzcy rankingu – Gazeta Wyborcza, Wprost oraz Rzeczpospolita. </w:t>
      </w:r>
    </w:p>
    <w:p w:rsidR="00E52417" w:rsidRPr="00DB0281" w:rsidRDefault="00E52417" w:rsidP="00352D86">
      <w:pPr>
        <w:pStyle w:val="Header"/>
        <w:ind w:left="240"/>
        <w:jc w:val="center"/>
      </w:pPr>
    </w:p>
    <w:p w:rsidR="00E52417" w:rsidRPr="008230B6" w:rsidRDefault="00E52417" w:rsidP="00352D86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</w:p>
    <w:p w:rsidR="00E52417" w:rsidRDefault="00E52417" w:rsidP="00352D86">
      <w:pPr>
        <w:pStyle w:val="Header"/>
        <w:ind w:left="240"/>
        <w:jc w:val="both"/>
      </w:pPr>
      <w:r>
        <w:rPr>
          <w:noProof/>
          <w:lang w:eastAsia="pl-PL"/>
        </w:rPr>
        <w:pict>
          <v:shape id="_x0000_s1028" type="#_x0000_t75" style="position:absolute;left:0;text-align:left;margin-left:0;margin-top:0;width:453.8pt;height:453.8pt;z-index:-251660288;mso-position-horizontal:center" wrapcoords="-36 0 -36 21564 21600 21564 21600 0 -36 0">
            <v:imagedata r:id="rId9" o:title=""/>
            <w10:wrap type="tight"/>
          </v:shape>
        </w:pict>
      </w:r>
      <w:r>
        <w:br w:type="page"/>
      </w:r>
    </w:p>
    <w:p w:rsidR="00E52417" w:rsidRPr="005A04F1" w:rsidRDefault="00E52417" w:rsidP="005A04F1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Wśród tygodników dominował Wprost, co mogło być związane z echem afery Kamila Durczoka i zmianami na stanowisku redaktora naczelnego tygodnika. Kolejne miejsca zajęły Newsweek oraz Polityka. </w:t>
      </w:r>
    </w:p>
    <w:p w:rsidR="00E52417" w:rsidRDefault="00E52417" w:rsidP="00C45D13">
      <w:pPr>
        <w:ind w:left="240"/>
        <w:rPr>
          <w:rFonts w:cs="Arial"/>
          <w:b/>
        </w:rPr>
      </w:pPr>
    </w:p>
    <w:p w:rsidR="00E52417" w:rsidRPr="00C45D13" w:rsidRDefault="00E52417" w:rsidP="00C45D13">
      <w:pPr>
        <w:ind w:left="240"/>
        <w:rPr>
          <w:rFonts w:cs="Arial"/>
          <w:b/>
        </w:rPr>
      </w:pPr>
      <w:r>
        <w:rPr>
          <w:noProof/>
          <w:lang w:eastAsia="pl-PL"/>
        </w:rPr>
        <w:pict>
          <v:shape id="_x0000_s1029" type="#_x0000_t75" style="position:absolute;left:0;text-align:left;margin-left:0;margin-top:-.55pt;width:453.8pt;height:453.8pt;z-index:-251658240;mso-position-horizontal:center" wrapcoords="-36 0 -36 21564 21600 21564 21600 0 -36 0">
            <v:imagedata r:id="rId10" o:title=""/>
            <w10:wrap type="tight"/>
          </v:shape>
        </w:pict>
      </w:r>
      <w:r>
        <w:rPr>
          <w:rFonts w:cs="Arial"/>
          <w:b/>
        </w:rPr>
        <w:br w:type="page"/>
      </w:r>
    </w:p>
    <w:p w:rsidR="00E52417" w:rsidRPr="00C45D13" w:rsidRDefault="00E52417" w:rsidP="00C45D13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Najczęściej cytowanym miesięcznikiem został Forbes, który po lutowym rankingu najbogatszych </w:t>
      </w:r>
      <w:r>
        <w:rPr>
          <w:rFonts w:ascii="Calibri" w:hAnsi="Calibri"/>
          <w:sz w:val="22"/>
          <w:szCs w:val="22"/>
          <w:lang w:val="pl-PL"/>
        </w:rPr>
        <w:br/>
        <w:t xml:space="preserve">Polaków, opublikował ranking najbogatszych ludzi na świecie. </w:t>
      </w:r>
    </w:p>
    <w:p w:rsidR="00E52417" w:rsidRPr="003E303C" w:rsidRDefault="00E52417" w:rsidP="00352D86">
      <w:pPr>
        <w:ind w:firstLine="240"/>
        <w:jc w:val="both"/>
        <w:rPr>
          <w:rFonts w:cs="Arial"/>
          <w:b/>
        </w:rPr>
      </w:pPr>
      <w:r>
        <w:rPr>
          <w:noProof/>
          <w:lang w:eastAsia="pl-PL"/>
        </w:rPr>
        <w:pict>
          <v:shape id="_x0000_s1030" type="#_x0000_t75" style="position:absolute;left:0;text-align:left;margin-left:0;margin-top:-.3pt;width:453.8pt;height:453.8pt;z-index:-251659264;mso-position-horizontal:center" wrapcoords="-36 0 -36 21564 21600 21564 21600 0 -36 0">
            <v:imagedata r:id="rId11" o:title=""/>
            <w10:wrap type="tight"/>
          </v:shape>
        </w:pict>
      </w:r>
    </w:p>
    <w:p w:rsidR="00E52417" w:rsidRPr="00C45D13" w:rsidRDefault="00E52417" w:rsidP="00352D86">
      <w:pPr>
        <w:ind w:firstLine="240"/>
        <w:jc w:val="both"/>
        <w:rPr>
          <w:rFonts w:cs="Arial"/>
          <w:b/>
        </w:rPr>
      </w:pPr>
    </w:p>
    <w:p w:rsidR="00E52417" w:rsidRDefault="00E52417" w:rsidP="00C45D13">
      <w:pPr>
        <w:jc w:val="both"/>
        <w:rPr>
          <w:rFonts w:cs="Arial"/>
          <w:b/>
        </w:rPr>
      </w:pPr>
    </w:p>
    <w:p w:rsidR="00E52417" w:rsidRDefault="00E52417" w:rsidP="00352D86">
      <w:pPr>
        <w:ind w:firstLine="240"/>
        <w:jc w:val="both"/>
        <w:rPr>
          <w:rFonts w:cs="Arial"/>
          <w:b/>
        </w:rPr>
      </w:pPr>
    </w:p>
    <w:p w:rsidR="00E52417" w:rsidRDefault="00E52417" w:rsidP="00352D86">
      <w:pPr>
        <w:ind w:firstLine="240"/>
        <w:jc w:val="both"/>
        <w:rPr>
          <w:rFonts w:cs="Arial"/>
          <w:b/>
        </w:rPr>
      </w:pPr>
    </w:p>
    <w:p w:rsidR="00E52417" w:rsidRDefault="00E52417" w:rsidP="00352D86">
      <w:pPr>
        <w:ind w:firstLine="240"/>
        <w:jc w:val="both"/>
        <w:rPr>
          <w:rFonts w:cs="Arial"/>
          <w:b/>
        </w:rPr>
      </w:pPr>
    </w:p>
    <w:p w:rsidR="00E52417" w:rsidRDefault="00E52417" w:rsidP="00352D86">
      <w:pPr>
        <w:ind w:firstLine="240"/>
        <w:jc w:val="both"/>
        <w:rPr>
          <w:rFonts w:cs="Arial"/>
          <w:b/>
        </w:rPr>
      </w:pPr>
    </w:p>
    <w:p w:rsidR="00E52417" w:rsidRDefault="00E52417" w:rsidP="00200345">
      <w:pPr>
        <w:jc w:val="both"/>
        <w:rPr>
          <w:rFonts w:cs="Arial"/>
          <w:b/>
        </w:rPr>
      </w:pPr>
    </w:p>
    <w:p w:rsidR="00E52417" w:rsidRDefault="00E52417" w:rsidP="00200345">
      <w:pPr>
        <w:jc w:val="both"/>
        <w:rPr>
          <w:rFonts w:cs="Arial"/>
          <w:b/>
        </w:rPr>
      </w:pPr>
    </w:p>
    <w:p w:rsidR="00E52417" w:rsidRDefault="00E52417" w:rsidP="00200345">
      <w:pPr>
        <w:jc w:val="both"/>
        <w:rPr>
          <w:rFonts w:cs="Arial"/>
          <w:b/>
        </w:rPr>
      </w:pPr>
    </w:p>
    <w:p w:rsidR="00E52417" w:rsidRDefault="00E52417" w:rsidP="00352D86">
      <w:pPr>
        <w:ind w:firstLine="240"/>
        <w:jc w:val="both"/>
        <w:rPr>
          <w:rFonts w:cs="Arial"/>
          <w:b/>
        </w:rPr>
      </w:pPr>
      <w:r>
        <w:rPr>
          <w:rFonts w:cs="Arial"/>
          <w:b/>
        </w:rPr>
        <w:t>Telewizja</w:t>
      </w:r>
    </w:p>
    <w:p w:rsidR="00E52417" w:rsidRPr="00FF0871" w:rsidRDefault="00E52417" w:rsidP="00352D86">
      <w:pPr>
        <w:ind w:firstLine="240"/>
        <w:jc w:val="both"/>
        <w:rPr>
          <w:rFonts w:cs="Arial"/>
        </w:rPr>
      </w:pPr>
      <w:r>
        <w:rPr>
          <w:rFonts w:cs="Arial"/>
        </w:rPr>
        <w:t xml:space="preserve">Wśród stacji telewizyjnych prym wiedzie TVN24, znacznie wyprzedzając konkurencję.  </w:t>
      </w:r>
    </w:p>
    <w:p w:rsidR="00E52417" w:rsidRPr="00FF0871" w:rsidRDefault="00E52417" w:rsidP="00C45D13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200345">
        <w:rPr>
          <w:rFonts w:ascii="Calibri" w:hAnsi="Calibri"/>
          <w:sz w:val="22"/>
          <w:szCs w:val="22"/>
          <w:lang w:val="pl-PL"/>
        </w:rPr>
        <w:pict>
          <v:shape id="_x0000_i1025" type="#_x0000_t75" style="width:453.75pt;height:453.75pt">
            <v:imagedata r:id="rId12" o:title=""/>
          </v:shape>
        </w:pict>
      </w:r>
    </w:p>
    <w:p w:rsidR="00E52417" w:rsidRDefault="00E52417" w:rsidP="00352D86">
      <w:pPr>
        <w:jc w:val="both"/>
        <w:rPr>
          <w:rFonts w:cs="Arial"/>
          <w:b/>
        </w:rPr>
      </w:pPr>
    </w:p>
    <w:p w:rsidR="00E52417" w:rsidRDefault="00E52417" w:rsidP="00352D86">
      <w:pPr>
        <w:jc w:val="both"/>
        <w:rPr>
          <w:rFonts w:cs="Arial"/>
          <w:b/>
        </w:rPr>
      </w:pPr>
    </w:p>
    <w:p w:rsidR="00E52417" w:rsidRDefault="00E52417" w:rsidP="00352D86">
      <w:pPr>
        <w:jc w:val="both"/>
        <w:rPr>
          <w:rFonts w:cs="Arial"/>
          <w:b/>
        </w:rPr>
      </w:pPr>
    </w:p>
    <w:p w:rsidR="00E52417" w:rsidRDefault="00E52417" w:rsidP="00352D86">
      <w:pPr>
        <w:jc w:val="both"/>
        <w:rPr>
          <w:rFonts w:cs="Arial"/>
          <w:b/>
        </w:rPr>
      </w:pPr>
    </w:p>
    <w:p w:rsidR="00E52417" w:rsidRDefault="00E52417" w:rsidP="00352D86">
      <w:pPr>
        <w:jc w:val="both"/>
        <w:rPr>
          <w:rFonts w:cs="Arial"/>
          <w:b/>
        </w:rPr>
      </w:pPr>
    </w:p>
    <w:p w:rsidR="00E52417" w:rsidRDefault="00E52417" w:rsidP="00352D86">
      <w:pPr>
        <w:jc w:val="both"/>
        <w:rPr>
          <w:rFonts w:cs="Arial"/>
          <w:b/>
        </w:rPr>
      </w:pPr>
    </w:p>
    <w:p w:rsidR="00E52417" w:rsidRPr="00DB0281" w:rsidRDefault="00E52417" w:rsidP="00352D86">
      <w:pPr>
        <w:jc w:val="both"/>
        <w:rPr>
          <w:rFonts w:cs="Arial"/>
          <w:b/>
        </w:rPr>
      </w:pPr>
      <w:r>
        <w:rPr>
          <w:rFonts w:cs="Arial"/>
          <w:b/>
        </w:rPr>
        <w:t>Radio</w:t>
      </w:r>
    </w:p>
    <w:p w:rsidR="00E52417" w:rsidRPr="00005886" w:rsidRDefault="00E52417" w:rsidP="00352D86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Pozycję lidera wśród stacji radiowych zdobyło RMF FM, kolejne miejsca zajęły Radio Zet, TOK FM.</w:t>
      </w:r>
    </w:p>
    <w:p w:rsidR="00E52417" w:rsidRPr="00FF0871" w:rsidRDefault="00E52417" w:rsidP="00352D86">
      <w:pPr>
        <w:ind w:left="240"/>
        <w:jc w:val="both"/>
        <w:rPr>
          <w:rFonts w:cs="Arial"/>
          <w:b/>
        </w:rPr>
      </w:pPr>
      <w:r>
        <w:rPr>
          <w:rFonts w:cs="Arial"/>
          <w:b/>
        </w:rPr>
        <w:t xml:space="preserve"> </w:t>
      </w:r>
      <w:r w:rsidRPr="00200345">
        <w:rPr>
          <w:rFonts w:cs="Arial"/>
          <w:b/>
        </w:rPr>
        <w:pict>
          <v:shape id="_x0000_i1026" type="#_x0000_t75" style="width:453.75pt;height:453.75pt">
            <v:imagedata r:id="rId13" o:title=""/>
          </v:shape>
        </w:pict>
      </w:r>
    </w:p>
    <w:p w:rsidR="00E52417" w:rsidRDefault="00E52417" w:rsidP="00C45D13">
      <w:pPr>
        <w:jc w:val="both"/>
        <w:rPr>
          <w:rFonts w:cs="Arial"/>
          <w:b/>
        </w:rPr>
      </w:pPr>
    </w:p>
    <w:p w:rsidR="00E52417" w:rsidRPr="00DB0281" w:rsidRDefault="00E52417" w:rsidP="00352D86">
      <w:pPr>
        <w:ind w:firstLine="240"/>
        <w:jc w:val="both"/>
        <w:rPr>
          <w:rFonts w:cs="Arial"/>
          <w:b/>
        </w:rPr>
      </w:pPr>
      <w:r>
        <w:rPr>
          <w:rFonts w:cs="Arial"/>
          <w:b/>
        </w:rPr>
        <w:t>Portale internetowe</w:t>
      </w:r>
    </w:p>
    <w:p w:rsidR="00E52417" w:rsidRDefault="00E52417" w:rsidP="00352D86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Najbardziej popularnym portalem okazał się serwis wpolityce.pl, wyprzedzając portal tvn4.pl oraz dotychczasowego lidera – portal onet.pl.  </w:t>
      </w:r>
    </w:p>
    <w:p w:rsidR="00E52417" w:rsidRPr="00515E3E" w:rsidRDefault="00E52417" w:rsidP="00C45D13">
      <w:pPr>
        <w:pStyle w:val="Text"/>
        <w:ind w:left="240"/>
        <w:jc w:val="left"/>
        <w:rPr>
          <w:rFonts w:ascii="Calibri" w:hAnsi="Calibri"/>
          <w:sz w:val="22"/>
          <w:szCs w:val="22"/>
          <w:lang w:val="pl-PL"/>
        </w:rPr>
      </w:pPr>
      <w:r>
        <w:rPr>
          <w:noProof/>
          <w:lang w:val="pl-PL"/>
        </w:rPr>
        <w:pict>
          <v:shape id="_x0000_s1031" type="#_x0000_t75" style="position:absolute;left:0;text-align:left;margin-left:0;margin-top:0;width:453.8pt;height:453.8pt;z-index:-251657216;mso-position-horizontal:center" wrapcoords="-36 0 -36 21564 21600 21564 21600 0 -36 0">
            <v:imagedata r:id="rId14" o:title=""/>
            <w10:wrap type="tight"/>
          </v:shape>
        </w:pict>
      </w:r>
    </w:p>
    <w:p w:rsidR="00E52417" w:rsidRPr="00DB0281" w:rsidRDefault="00E52417" w:rsidP="00085C93">
      <w:pPr>
        <w:ind w:firstLine="240"/>
        <w:jc w:val="both"/>
        <w:rPr>
          <w:rFonts w:cs="Arial"/>
          <w:b/>
        </w:rPr>
      </w:pPr>
      <w:r w:rsidRPr="00DB0281">
        <w:rPr>
          <w:rFonts w:cs="Arial"/>
          <w:b/>
        </w:rPr>
        <w:t>Media ekonomiczne</w:t>
      </w:r>
    </w:p>
    <w:p w:rsidR="00E52417" w:rsidRDefault="00E52417" w:rsidP="00085C93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Wśród najczęściej cytowanych mediów ekonomicznych ponownie dominował Dziennik Gazeta Prawna, przesuwając na dalsze pozycje Puls Biznesu oraz miesięcznik Forbes. </w:t>
      </w:r>
    </w:p>
    <w:p w:rsidR="00E52417" w:rsidRDefault="00E52417" w:rsidP="00C45D13">
      <w:pPr>
        <w:pStyle w:val="Text"/>
        <w:rPr>
          <w:rFonts w:ascii="Calibri" w:hAnsi="Calibri"/>
          <w:sz w:val="22"/>
          <w:szCs w:val="22"/>
          <w:lang w:val="pl-PL"/>
        </w:rPr>
      </w:pPr>
    </w:p>
    <w:p w:rsidR="00E52417" w:rsidRPr="00515E3E" w:rsidRDefault="00E52417" w:rsidP="00BB19EA">
      <w:pPr>
        <w:ind w:firstLine="240"/>
        <w:jc w:val="both"/>
        <w:rPr>
          <w:rFonts w:cs="Arial"/>
          <w:b/>
        </w:rPr>
      </w:pPr>
      <w:r>
        <w:rPr>
          <w:noProof/>
          <w:lang w:eastAsia="pl-PL"/>
        </w:rPr>
        <w:pict>
          <v:shape id="_x0000_s1032" type="#_x0000_t75" style="position:absolute;left:0;text-align:left;margin-left:0;margin-top:0;width:453.8pt;height:453.8pt;z-index:-251656192;mso-position-horizontal:center" wrapcoords="-36 0 -36 21564 21600 21564 21600 0 -36 0">
            <v:imagedata r:id="rId15" o:title=""/>
            <w10:wrap type="tight"/>
          </v:shape>
        </w:pict>
      </w:r>
    </w:p>
    <w:p w:rsidR="00E52417" w:rsidRDefault="00E52417" w:rsidP="00C45D13">
      <w:pPr>
        <w:jc w:val="both"/>
        <w:rPr>
          <w:rFonts w:cs="Arial"/>
          <w:b/>
        </w:rPr>
      </w:pPr>
    </w:p>
    <w:p w:rsidR="00E52417" w:rsidRPr="00DB0281" w:rsidRDefault="00E52417" w:rsidP="00BB19EA">
      <w:pPr>
        <w:ind w:firstLine="240"/>
        <w:jc w:val="both"/>
        <w:rPr>
          <w:rFonts w:cs="Arial"/>
          <w:b/>
        </w:rPr>
      </w:pPr>
      <w:r w:rsidRPr="00DB0281">
        <w:rPr>
          <w:rFonts w:cs="Arial"/>
          <w:b/>
        </w:rPr>
        <w:t>Media regionalne</w:t>
      </w:r>
    </w:p>
    <w:p w:rsidR="00E52417" w:rsidRDefault="00E52417" w:rsidP="00352D86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Media regionalne zdominował Polska Dziennik Łódzki, w związku z opisywaną aferą w łódzkim Zakładzie Karnym, w którym osadzona była żona, oskarżonego o malwersacje finansowe, właściciela nieistniejącej już firmy Amber Gold. Kolejne pozycje zajęło Radio Gdańsk, Polska Gazeta Krakowska, Polska Głos Wielkopolski oraz Polska Dziennik Polski. </w:t>
      </w:r>
    </w:p>
    <w:p w:rsidR="00E52417" w:rsidRDefault="00E52417" w:rsidP="00200345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200345">
        <w:rPr>
          <w:rFonts w:ascii="Calibri" w:hAnsi="Calibri"/>
          <w:sz w:val="22"/>
          <w:szCs w:val="22"/>
          <w:lang w:val="pl-PL"/>
        </w:rPr>
        <w:pict>
          <v:shape id="_x0000_i1027" type="#_x0000_t75" style="width:453.75pt;height:388.5pt">
            <v:imagedata r:id="rId16" o:title=""/>
          </v:shape>
        </w:pict>
      </w:r>
    </w:p>
    <w:p w:rsidR="00E52417" w:rsidRPr="00200345" w:rsidRDefault="00E52417" w:rsidP="00200345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</w:p>
    <w:p w:rsidR="00E52417" w:rsidRPr="00DB0281" w:rsidRDefault="00E52417" w:rsidP="00352D86">
      <w:pPr>
        <w:pStyle w:val="Text"/>
        <w:ind w:left="240"/>
        <w:rPr>
          <w:rFonts w:ascii="Calibri" w:hAnsi="Calibri" w:cs="Arial"/>
          <w:i/>
          <w:sz w:val="22"/>
          <w:szCs w:val="22"/>
          <w:lang w:val="pl-PL"/>
        </w:rPr>
      </w:pP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 wyraża zgodę na publikację raportu, wyników badań i dołączonych do nich materiałów graficznych</w:t>
      </w:r>
      <w:r>
        <w:rPr>
          <w:rFonts w:ascii="Calibri" w:hAnsi="Calibri" w:cs="Arial"/>
          <w:i/>
          <w:sz w:val="22"/>
          <w:szCs w:val="22"/>
          <w:lang w:val="pl-PL"/>
        </w:rPr>
        <w:t xml:space="preserve"> pod warunkiem podania źródła („</w:t>
      </w: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Mediów”) w artykule oraz przy każdej grafice.</w:t>
      </w:r>
    </w:p>
    <w:p w:rsidR="00E52417" w:rsidRPr="009066F3" w:rsidRDefault="00E52417" w:rsidP="0006037C">
      <w:pPr>
        <w:ind w:left="240"/>
        <w:jc w:val="both"/>
        <w:rPr>
          <w:rFonts w:cs="Arial"/>
          <w:b/>
        </w:rPr>
      </w:pPr>
      <w:r w:rsidRPr="009066F3">
        <w:rPr>
          <w:sz w:val="20"/>
          <w:szCs w:val="20"/>
        </w:rPr>
        <w:t>Badanie przeprowadzono na podstawie 5 179 przekazów z mediów (wycinków prasowych, programów radiowych i telewizyjnych) z okresu 1 do 31 stycznia 2015 r. Dziennikarze odnosili się do wiadomości z łamów innych mediów 5 234 razy (3 275 razy w prasie, 1 155 w telewizji i 804 w radio).</w:t>
      </w:r>
      <w:r w:rsidRPr="009066F3">
        <w:rPr>
          <w:rFonts w:cs="Arial"/>
          <w:b/>
        </w:rPr>
        <w:t xml:space="preserve"> </w:t>
      </w:r>
    </w:p>
    <w:p w:rsidR="00E52417" w:rsidRPr="00DB0281" w:rsidRDefault="00E52417" w:rsidP="00352D86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  <w:r w:rsidRPr="00DB0281">
        <w:rPr>
          <w:rFonts w:ascii="Calibri" w:hAnsi="Calibri" w:cs="Arial"/>
          <w:sz w:val="22"/>
          <w:szCs w:val="22"/>
          <w:lang w:val="pl-PL"/>
        </w:rPr>
        <w:t xml:space="preserve">Analiza obejmuje ponad 900 gazet i czasopism oraz stacje telewizyjne (TVP1, TVP2, TVPinfo, TVN, TVN24, TVN CNBC, TVN TURBO, POLSAT, Polsat News, TV BIZNES, TV4) i wybrane programy w rozgłośniach radiowych (PR1, PR3, PR4, Radio Dla Ciebie / RDC, Radio Maryja, Radio PiN, Radio RMF FM, Radio Zet, Radio TOK FM). </w:t>
      </w:r>
    </w:p>
    <w:p w:rsidR="00E52417" w:rsidRPr="00DB0281" w:rsidRDefault="00E52417" w:rsidP="00352D86">
      <w:pPr>
        <w:ind w:left="240"/>
        <w:jc w:val="both"/>
        <w:rPr>
          <w:rFonts w:cs="Arial"/>
          <w:b/>
        </w:rPr>
      </w:pPr>
      <w:r w:rsidRPr="00DB0281">
        <w:rPr>
          <w:rFonts w:cs="Arial"/>
          <w:b/>
        </w:rPr>
        <w:t>Badanie wykonano na podstawie materiałów z monitoringu prasy, radio i telewizji, w których p</w:t>
      </w:r>
      <w:r>
        <w:rPr>
          <w:rFonts w:cs="Arial"/>
          <w:b/>
        </w:rPr>
        <w:t>ojawiały się</w:t>
      </w:r>
      <w:r w:rsidRPr="00DB0281">
        <w:rPr>
          <w:rFonts w:cs="Arial"/>
          <w:b/>
        </w:rPr>
        <w:t xml:space="preserve"> nazwy mediów: </w:t>
      </w:r>
    </w:p>
    <w:p w:rsidR="00E52417" w:rsidRPr="00DB0281" w:rsidRDefault="00E52417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prasowych, </w:t>
      </w:r>
    </w:p>
    <w:p w:rsidR="00E52417" w:rsidRPr="00DB0281" w:rsidRDefault="00E52417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portali internetowych, </w:t>
      </w:r>
    </w:p>
    <w:p w:rsidR="00E52417" w:rsidRPr="00DB0281" w:rsidRDefault="00E52417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stacji radiowych i telewizyjnych lub tytuły ich programów.  </w:t>
      </w:r>
    </w:p>
    <w:p w:rsidR="00E52417" w:rsidRPr="00DB0281" w:rsidRDefault="00E52417" w:rsidP="00352D86">
      <w:pPr>
        <w:ind w:left="240"/>
        <w:jc w:val="both"/>
        <w:rPr>
          <w:rFonts w:cs="Arial"/>
          <w:b/>
        </w:rPr>
      </w:pPr>
    </w:p>
    <w:p w:rsidR="00E52417" w:rsidRPr="00DB0281" w:rsidRDefault="00E52417" w:rsidP="00352D86">
      <w:pPr>
        <w:ind w:left="240"/>
        <w:jc w:val="both"/>
        <w:rPr>
          <w:rFonts w:cs="Arial"/>
          <w:b/>
        </w:rPr>
      </w:pPr>
      <w:r w:rsidRPr="00DB0281">
        <w:rPr>
          <w:rFonts w:cs="Arial"/>
          <w:b/>
        </w:rPr>
        <w:t>UWAGA: Badanie nie obejmuje cytowań</w:t>
      </w:r>
      <w:r>
        <w:rPr>
          <w:rFonts w:cs="Arial"/>
          <w:b/>
        </w:rPr>
        <w:t>,</w:t>
      </w:r>
      <w:r w:rsidRPr="00DB0281">
        <w:rPr>
          <w:rFonts w:cs="Arial"/>
          <w:b/>
        </w:rPr>
        <w:t xml:space="preserve"> opublikowanych w </w:t>
      </w:r>
      <w:r>
        <w:rPr>
          <w:rFonts w:cs="Arial"/>
          <w:b/>
        </w:rPr>
        <w:t>i</w:t>
      </w:r>
      <w:r w:rsidRPr="00DB0281">
        <w:rPr>
          <w:rFonts w:cs="Arial"/>
          <w:b/>
        </w:rPr>
        <w:t xml:space="preserve">nternecie. Natomiast pod uwagę brane są cytowania mediów internetowych, jeśli pojawiły się one w prasie, radio bądź w telewizji. </w:t>
      </w:r>
    </w:p>
    <w:p w:rsidR="00E52417" w:rsidRPr="00DB0281" w:rsidRDefault="00E52417" w:rsidP="00352D86">
      <w:pPr>
        <w:ind w:left="240"/>
        <w:jc w:val="both"/>
        <w:rPr>
          <w:rFonts w:cs="Arial"/>
        </w:rPr>
      </w:pPr>
    </w:p>
    <w:p w:rsidR="00E52417" w:rsidRPr="00CF5E2B" w:rsidRDefault="00E52417" w:rsidP="00352D86">
      <w:pPr>
        <w:jc w:val="both"/>
        <w:rPr>
          <w:rFonts w:cs="Arial"/>
        </w:rPr>
      </w:pPr>
      <w:r w:rsidRPr="00CF5E2B">
        <w:rPr>
          <w:rFonts w:cs="Arial"/>
          <w:b/>
        </w:rPr>
        <w:t xml:space="preserve">Instytut Monitorowania Mediów prowadzi badanie nieprzerwanie od września 2003 r. </w:t>
      </w:r>
      <w:r w:rsidRPr="00CF5E2B">
        <w:rPr>
          <w:rFonts w:cs="Arial"/>
        </w:rPr>
        <w:t>Raport „Najbardziej opiniotwórcze media w Polsce” dostarcza informacji na temat liczby cytatów z mediów ukazujących się w innych mediach, z wyłączeniem agencji informacyjnych i przedruków. Stała wysoka liczba cytowań to jeden z elementów mających wpływ na zwiększenie wiarygodności i opiniotwórczości danego medium. Raport „Najbardziej opiniotwórcze media w Polsce” jest często wykorzystywany przez media, m.in. w opisach ich osiągnięć i sukcesów oraz w analizach czytelnictwa i sprzedaży.</w:t>
      </w:r>
    </w:p>
    <w:p w:rsidR="00E52417" w:rsidRPr="00CF5E2B" w:rsidRDefault="00E52417" w:rsidP="00352D86">
      <w:pPr>
        <w:ind w:left="240"/>
        <w:jc w:val="both"/>
        <w:rPr>
          <w:rFonts w:cs="Arial"/>
        </w:rPr>
      </w:pPr>
    </w:p>
    <w:p w:rsidR="00E52417" w:rsidRPr="00CF5E2B" w:rsidRDefault="00E52417" w:rsidP="00352D86">
      <w:pPr>
        <w:jc w:val="both"/>
        <w:rPr>
          <w:rFonts w:cs="Arial"/>
        </w:rPr>
      </w:pPr>
      <w:r w:rsidRPr="00CF5E2B">
        <w:rPr>
          <w:rFonts w:cs="Arial"/>
        </w:rPr>
        <w:t>Instytut Monitor</w:t>
      </w:r>
      <w:r>
        <w:rPr>
          <w:rFonts w:cs="Arial"/>
        </w:rPr>
        <w:t>owania Mediów monitoruje ponad 10</w:t>
      </w:r>
      <w:r w:rsidRPr="00CF5E2B">
        <w:rPr>
          <w:rFonts w:cs="Arial"/>
        </w:rPr>
        <w:t>00 tytułów prasowych, niemal sto stacji radiowych i telewizyjnych</w:t>
      </w:r>
      <w:r>
        <w:rPr>
          <w:rFonts w:cs="Arial"/>
        </w:rPr>
        <w:t xml:space="preserve"> oraz polskie zasoby i</w:t>
      </w:r>
      <w:r w:rsidRPr="00CF5E2B">
        <w:rPr>
          <w:rFonts w:cs="Arial"/>
        </w:rPr>
        <w:t xml:space="preserve">nternetu wraz z social media. </w:t>
      </w:r>
      <w:r w:rsidRPr="00CF5E2B">
        <w:rPr>
          <w:rFonts w:cs="Arial"/>
          <w:b/>
        </w:rPr>
        <w:t xml:space="preserve"> </w:t>
      </w:r>
    </w:p>
    <w:p w:rsidR="00E52417" w:rsidRPr="00530569" w:rsidRDefault="00E52417" w:rsidP="00AF3DDB"/>
    <w:p w:rsidR="00E52417" w:rsidRPr="00530569" w:rsidRDefault="00E52417" w:rsidP="001F37BF">
      <w:pPr>
        <w:spacing w:after="0" w:line="240" w:lineRule="atLeast"/>
        <w:jc w:val="both"/>
        <w:rPr>
          <w:b/>
        </w:rPr>
      </w:pPr>
      <w:r w:rsidRPr="00530569">
        <w:rPr>
          <w:b/>
        </w:rPr>
        <w:t>Kontakt dla mediów:</w:t>
      </w:r>
    </w:p>
    <w:p w:rsidR="00E52417" w:rsidRPr="00530569" w:rsidRDefault="00E52417" w:rsidP="001F37BF">
      <w:pPr>
        <w:spacing w:after="0" w:line="240" w:lineRule="atLeast"/>
        <w:jc w:val="both"/>
      </w:pPr>
      <w:r w:rsidRPr="00530569">
        <w:t>Instytut Monitorowania Mediów</w:t>
      </w:r>
    </w:p>
    <w:p w:rsidR="00E52417" w:rsidRPr="00530569" w:rsidRDefault="00E52417" w:rsidP="001F37BF">
      <w:pPr>
        <w:spacing w:after="0" w:line="240" w:lineRule="atLeast"/>
        <w:jc w:val="both"/>
      </w:pPr>
      <w:r>
        <w:t>Monika Tomsia</w:t>
      </w:r>
      <w:r w:rsidRPr="00530569">
        <w:t xml:space="preserve">, </w:t>
      </w:r>
      <w:r>
        <w:t>S</w:t>
      </w:r>
      <w:r w:rsidRPr="00530569">
        <w:t>pecjalista ds. PR</w:t>
      </w:r>
    </w:p>
    <w:p w:rsidR="00E52417" w:rsidRDefault="00E52417" w:rsidP="001F37BF">
      <w:pPr>
        <w:spacing w:after="0" w:line="240" w:lineRule="atLeast"/>
        <w:jc w:val="both"/>
      </w:pPr>
      <w:hyperlink r:id="rId17" w:history="1">
        <w:r w:rsidRPr="00BE4143">
          <w:rPr>
            <w:rStyle w:val="Hyperlink"/>
          </w:rPr>
          <w:t>mtomsia@instytut.com.pl</w:t>
        </w:r>
      </w:hyperlink>
    </w:p>
    <w:p w:rsidR="00E52417" w:rsidRPr="003F58D0" w:rsidRDefault="00E52417" w:rsidP="001F37BF">
      <w:pPr>
        <w:spacing w:after="0" w:line="240" w:lineRule="atLeast"/>
        <w:jc w:val="both"/>
        <w:rPr>
          <w:lang w:val="de-DE"/>
        </w:rPr>
      </w:pPr>
      <w:r w:rsidRPr="003F58D0">
        <w:rPr>
          <w:lang w:val="de-DE"/>
        </w:rPr>
        <w:t>tel.: +48 22 378 37 50 | fax: +48 22 356 21 01</w:t>
      </w:r>
    </w:p>
    <w:p w:rsidR="00E52417" w:rsidRPr="003F58D0" w:rsidRDefault="00E52417" w:rsidP="00CC69C4">
      <w:pPr>
        <w:spacing w:after="0" w:line="240" w:lineRule="atLeast"/>
        <w:jc w:val="both"/>
        <w:rPr>
          <w:lang w:val="de-DE"/>
        </w:rPr>
      </w:pPr>
      <w:hyperlink r:id="rId18" w:history="1">
        <w:r w:rsidRPr="003F58D0">
          <w:rPr>
            <w:rStyle w:val="Hyperlink"/>
            <w:lang w:val="de-DE"/>
          </w:rPr>
          <w:t>www.instytut.com.pl</w:t>
        </w:r>
      </w:hyperlink>
      <w:r w:rsidRPr="003F58D0">
        <w:rPr>
          <w:lang w:val="de-DE"/>
        </w:rPr>
        <w:t xml:space="preserve"> </w:t>
      </w:r>
    </w:p>
    <w:p w:rsidR="00E52417" w:rsidRPr="00530569" w:rsidRDefault="00E52417" w:rsidP="001F37BF">
      <w:pPr>
        <w:spacing w:after="0" w:line="240" w:lineRule="atLeast"/>
        <w:jc w:val="both"/>
      </w:pPr>
      <w:r w:rsidRPr="00530569">
        <w:t>Al. Jerozolimskie 53, 00-697 Warszawa</w:t>
      </w:r>
    </w:p>
    <w:p w:rsidR="00E52417" w:rsidRPr="00530569" w:rsidRDefault="00E52417" w:rsidP="001F37BF">
      <w:pPr>
        <w:spacing w:before="100" w:beforeAutospacing="1" w:after="100" w:afterAutospacing="1"/>
        <w:jc w:val="both"/>
        <w:rPr>
          <w:b/>
        </w:rPr>
      </w:pPr>
      <w:r w:rsidRPr="00530569">
        <w:rPr>
          <w:b/>
        </w:rPr>
        <w:t xml:space="preserve">O IMM: </w:t>
      </w:r>
    </w:p>
    <w:p w:rsidR="00E52417" w:rsidRPr="00530569" w:rsidRDefault="00E52417" w:rsidP="001F37BF">
      <w:pPr>
        <w:spacing w:before="100" w:beforeAutospacing="1" w:after="100" w:afterAutospacing="1"/>
        <w:jc w:val="both"/>
        <w:rPr>
          <w:b/>
        </w:rPr>
      </w:pPr>
      <w:hyperlink r:id="rId19" w:history="1">
        <w:r w:rsidRPr="00530569">
          <w:rPr>
            <w:sz w:val="20"/>
            <w:szCs w:val="20"/>
            <w:u w:val="single"/>
          </w:rPr>
          <w:t>Instytut Monitorowania Mediów</w:t>
        </w:r>
      </w:hyperlink>
      <w:r w:rsidRPr="00530569">
        <w:rPr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E52417" w:rsidRPr="00530569" w:rsidRDefault="00E52417" w:rsidP="001F37BF">
      <w:pPr>
        <w:spacing w:before="100" w:beforeAutospacing="1" w:after="100" w:afterAutospacing="1"/>
        <w:jc w:val="both"/>
        <w:rPr>
          <w:sz w:val="20"/>
          <w:szCs w:val="20"/>
        </w:rPr>
      </w:pPr>
      <w:r w:rsidRPr="00530569">
        <w:rPr>
          <w:sz w:val="20"/>
          <w:szCs w:val="20"/>
        </w:rPr>
        <w:t xml:space="preserve">Zespół doświadczonych specjalistów IMM tworzy raporty wizerunkowe firm, marek i osób na podstawie materiałów zgromadzonych w mediach społecznościowych, internecie oraz prasie i RTV. Stałym monitoringiem objętych jest aktualnie ponad </w:t>
      </w:r>
      <w:r>
        <w:rPr>
          <w:sz w:val="20"/>
          <w:szCs w:val="20"/>
        </w:rPr>
        <w:t>5</w:t>
      </w:r>
      <w:r w:rsidRPr="00530569">
        <w:rPr>
          <w:sz w:val="20"/>
          <w:szCs w:val="20"/>
        </w:rPr>
        <w:t>00 tysięcy domen polskich zasobów internetu wraz z social media – z aktualizacją wyników w czasie rzeczywistym, co umożliwia najszybszy dostęp do publikowanych treści. Monitorujemy także 1000 tytułów prasowych oraz ponad 100 stacji RTV z szerokim wyborem mediów regionalnych i lokalnych.</w:t>
      </w:r>
    </w:p>
    <w:p w:rsidR="00E52417" w:rsidRPr="00530569" w:rsidRDefault="00E52417" w:rsidP="001F37BF">
      <w:pPr>
        <w:spacing w:before="100" w:beforeAutospacing="1" w:after="100" w:afterAutospacing="1"/>
        <w:jc w:val="both"/>
      </w:pPr>
      <w:r w:rsidRPr="00530569">
        <w:rPr>
          <w:sz w:val="20"/>
          <w:szCs w:val="20"/>
        </w:rPr>
        <w:t xml:space="preserve">IMM jest </w:t>
      </w:r>
      <w:r w:rsidRPr="00530569">
        <w:rPr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 w:rsidRPr="00530569">
        <w:rPr>
          <w:sz w:val="20"/>
          <w:szCs w:val="20"/>
        </w:rPr>
        <w:t xml:space="preserve">należy do </w:t>
      </w:r>
      <w:r w:rsidRPr="00530569">
        <w:rPr>
          <w:bCs/>
          <w:sz w:val="20"/>
          <w:szCs w:val="20"/>
        </w:rPr>
        <w:t>elitarnej</w:t>
      </w:r>
      <w:r w:rsidRPr="00530569">
        <w:rPr>
          <w:sz w:val="20"/>
          <w:szCs w:val="20"/>
        </w:rPr>
        <w:t xml:space="preserve"> międzynarodowej </w:t>
      </w:r>
      <w:r w:rsidRPr="00530569">
        <w:rPr>
          <w:bCs/>
          <w:sz w:val="20"/>
          <w:szCs w:val="20"/>
        </w:rPr>
        <w:t>organizacji FIBEP</w:t>
      </w:r>
      <w:r w:rsidRPr="00530569">
        <w:rPr>
          <w:sz w:val="20"/>
          <w:szCs w:val="20"/>
        </w:rPr>
        <w:t xml:space="preserve"> (Federation Internationale des Bureaux d'Extraits de Presse) zrzeszającej firmy monitorujące media z całego świata.</w:t>
      </w:r>
    </w:p>
    <w:p w:rsidR="00E52417" w:rsidRPr="00530569" w:rsidRDefault="00E52417" w:rsidP="00FE3AC1">
      <w:pPr>
        <w:jc w:val="center"/>
      </w:pPr>
      <w:bookmarkStart w:id="0" w:name="_GoBack"/>
      <w:bookmarkEnd w:id="0"/>
    </w:p>
    <w:sectPr w:rsidR="00E52417" w:rsidRPr="00530569" w:rsidSect="004A79E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417" w:rsidRDefault="00E52417" w:rsidP="00085879">
      <w:pPr>
        <w:spacing w:after="0" w:line="240" w:lineRule="auto"/>
      </w:pPr>
      <w:r>
        <w:separator/>
      </w:r>
    </w:p>
  </w:endnote>
  <w:endnote w:type="continuationSeparator" w:id="0">
    <w:p w:rsidR="00E52417" w:rsidRDefault="00E52417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417" w:rsidRPr="00FE3AC1" w:rsidRDefault="00E52417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E52417" w:rsidRPr="00FE3AC1" w:rsidRDefault="00E52417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417" w:rsidRDefault="00E52417" w:rsidP="00085879">
      <w:pPr>
        <w:spacing w:after="0" w:line="240" w:lineRule="auto"/>
      </w:pPr>
      <w:r>
        <w:separator/>
      </w:r>
    </w:p>
  </w:footnote>
  <w:footnote w:type="continuationSeparator" w:id="0">
    <w:p w:rsidR="00E52417" w:rsidRDefault="00E52417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417" w:rsidRPr="00FE3AC1" w:rsidRDefault="00E52417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5886"/>
    <w:rsid w:val="00016431"/>
    <w:rsid w:val="000245CE"/>
    <w:rsid w:val="0002527B"/>
    <w:rsid w:val="0004246A"/>
    <w:rsid w:val="0006037C"/>
    <w:rsid w:val="00066FDE"/>
    <w:rsid w:val="00070588"/>
    <w:rsid w:val="00085879"/>
    <w:rsid w:val="00085C93"/>
    <w:rsid w:val="000968A7"/>
    <w:rsid w:val="000A2599"/>
    <w:rsid w:val="000D54F5"/>
    <w:rsid w:val="000E3A9F"/>
    <w:rsid w:val="00112466"/>
    <w:rsid w:val="00113D53"/>
    <w:rsid w:val="00122FC0"/>
    <w:rsid w:val="0013181E"/>
    <w:rsid w:val="00135725"/>
    <w:rsid w:val="001405F7"/>
    <w:rsid w:val="00153DE1"/>
    <w:rsid w:val="001600AA"/>
    <w:rsid w:val="00186CCD"/>
    <w:rsid w:val="001A5420"/>
    <w:rsid w:val="001B1AC1"/>
    <w:rsid w:val="001D04FD"/>
    <w:rsid w:val="001D314E"/>
    <w:rsid w:val="001D54D8"/>
    <w:rsid w:val="001E3175"/>
    <w:rsid w:val="001E5F4B"/>
    <w:rsid w:val="001F37BF"/>
    <w:rsid w:val="00200345"/>
    <w:rsid w:val="0020334B"/>
    <w:rsid w:val="00226E2B"/>
    <w:rsid w:val="00247D56"/>
    <w:rsid w:val="00264E80"/>
    <w:rsid w:val="00266FFB"/>
    <w:rsid w:val="00275FA0"/>
    <w:rsid w:val="00286CE2"/>
    <w:rsid w:val="00293C55"/>
    <w:rsid w:val="002B0D03"/>
    <w:rsid w:val="002E7DFF"/>
    <w:rsid w:val="00306C2A"/>
    <w:rsid w:val="0033428C"/>
    <w:rsid w:val="003412EF"/>
    <w:rsid w:val="00342ABC"/>
    <w:rsid w:val="00344C79"/>
    <w:rsid w:val="00352D86"/>
    <w:rsid w:val="003542A0"/>
    <w:rsid w:val="00356003"/>
    <w:rsid w:val="003676EB"/>
    <w:rsid w:val="003746C5"/>
    <w:rsid w:val="00376CF9"/>
    <w:rsid w:val="0038020A"/>
    <w:rsid w:val="00381030"/>
    <w:rsid w:val="00383415"/>
    <w:rsid w:val="00390964"/>
    <w:rsid w:val="003A0F34"/>
    <w:rsid w:val="003C2D41"/>
    <w:rsid w:val="003C2D7A"/>
    <w:rsid w:val="003E303C"/>
    <w:rsid w:val="003E40EF"/>
    <w:rsid w:val="003E6CAA"/>
    <w:rsid w:val="003E6DEC"/>
    <w:rsid w:val="003F58D0"/>
    <w:rsid w:val="004056A1"/>
    <w:rsid w:val="00426B3F"/>
    <w:rsid w:val="00444A18"/>
    <w:rsid w:val="00457E4A"/>
    <w:rsid w:val="00464CC3"/>
    <w:rsid w:val="0046566F"/>
    <w:rsid w:val="004A306D"/>
    <w:rsid w:val="004A79E9"/>
    <w:rsid w:val="004B6636"/>
    <w:rsid w:val="004C44C7"/>
    <w:rsid w:val="004D4A17"/>
    <w:rsid w:val="00503E6B"/>
    <w:rsid w:val="00515E3E"/>
    <w:rsid w:val="00516D3D"/>
    <w:rsid w:val="00530569"/>
    <w:rsid w:val="00544013"/>
    <w:rsid w:val="0055695C"/>
    <w:rsid w:val="00561B10"/>
    <w:rsid w:val="00574A3A"/>
    <w:rsid w:val="005756F9"/>
    <w:rsid w:val="00594073"/>
    <w:rsid w:val="005A04F1"/>
    <w:rsid w:val="005A08FD"/>
    <w:rsid w:val="005A28D7"/>
    <w:rsid w:val="005A3AC2"/>
    <w:rsid w:val="005A4DEC"/>
    <w:rsid w:val="005B3E75"/>
    <w:rsid w:val="005D465F"/>
    <w:rsid w:val="005D4E36"/>
    <w:rsid w:val="00625368"/>
    <w:rsid w:val="00642093"/>
    <w:rsid w:val="0064327A"/>
    <w:rsid w:val="00666595"/>
    <w:rsid w:val="00675FCC"/>
    <w:rsid w:val="00691089"/>
    <w:rsid w:val="006A5C0F"/>
    <w:rsid w:val="006D4DE3"/>
    <w:rsid w:val="006E002B"/>
    <w:rsid w:val="006E5A71"/>
    <w:rsid w:val="006E5B9F"/>
    <w:rsid w:val="006F2C3E"/>
    <w:rsid w:val="006F7F22"/>
    <w:rsid w:val="00711EFC"/>
    <w:rsid w:val="00713328"/>
    <w:rsid w:val="007239C4"/>
    <w:rsid w:val="0072740D"/>
    <w:rsid w:val="00731D86"/>
    <w:rsid w:val="00735E15"/>
    <w:rsid w:val="0074241A"/>
    <w:rsid w:val="0075012A"/>
    <w:rsid w:val="00752289"/>
    <w:rsid w:val="00755446"/>
    <w:rsid w:val="00774A5C"/>
    <w:rsid w:val="007903B4"/>
    <w:rsid w:val="007A4E45"/>
    <w:rsid w:val="007C4695"/>
    <w:rsid w:val="007D6AE1"/>
    <w:rsid w:val="007F1CC0"/>
    <w:rsid w:val="007F2016"/>
    <w:rsid w:val="0080260B"/>
    <w:rsid w:val="008230B6"/>
    <w:rsid w:val="008409EC"/>
    <w:rsid w:val="00841321"/>
    <w:rsid w:val="00881676"/>
    <w:rsid w:val="008869BA"/>
    <w:rsid w:val="00887C85"/>
    <w:rsid w:val="008975F8"/>
    <w:rsid w:val="008A49FB"/>
    <w:rsid w:val="008C1076"/>
    <w:rsid w:val="008D7E33"/>
    <w:rsid w:val="008E3AB2"/>
    <w:rsid w:val="009066F3"/>
    <w:rsid w:val="00912C00"/>
    <w:rsid w:val="00920C42"/>
    <w:rsid w:val="009259F6"/>
    <w:rsid w:val="009339DF"/>
    <w:rsid w:val="0094101E"/>
    <w:rsid w:val="009443D2"/>
    <w:rsid w:val="00947E12"/>
    <w:rsid w:val="00970644"/>
    <w:rsid w:val="00985570"/>
    <w:rsid w:val="009A64FE"/>
    <w:rsid w:val="009A6A4A"/>
    <w:rsid w:val="009A6BAA"/>
    <w:rsid w:val="009B70EB"/>
    <w:rsid w:val="009E2883"/>
    <w:rsid w:val="00A00257"/>
    <w:rsid w:val="00A0381B"/>
    <w:rsid w:val="00A10535"/>
    <w:rsid w:val="00A224D2"/>
    <w:rsid w:val="00A268CF"/>
    <w:rsid w:val="00A348CB"/>
    <w:rsid w:val="00A36FEB"/>
    <w:rsid w:val="00A37493"/>
    <w:rsid w:val="00A40E3C"/>
    <w:rsid w:val="00A5135D"/>
    <w:rsid w:val="00A67F51"/>
    <w:rsid w:val="00A74636"/>
    <w:rsid w:val="00A80564"/>
    <w:rsid w:val="00A84F7C"/>
    <w:rsid w:val="00A85C77"/>
    <w:rsid w:val="00A85DBF"/>
    <w:rsid w:val="00AA2DE7"/>
    <w:rsid w:val="00AA66B8"/>
    <w:rsid w:val="00AC2926"/>
    <w:rsid w:val="00AC73FA"/>
    <w:rsid w:val="00AE0FF3"/>
    <w:rsid w:val="00AE320C"/>
    <w:rsid w:val="00AF3DDB"/>
    <w:rsid w:val="00B00158"/>
    <w:rsid w:val="00B120BC"/>
    <w:rsid w:val="00B24998"/>
    <w:rsid w:val="00B26580"/>
    <w:rsid w:val="00B35F3C"/>
    <w:rsid w:val="00B36011"/>
    <w:rsid w:val="00B5367E"/>
    <w:rsid w:val="00B7291B"/>
    <w:rsid w:val="00B8457B"/>
    <w:rsid w:val="00B91B88"/>
    <w:rsid w:val="00B93402"/>
    <w:rsid w:val="00BB19EA"/>
    <w:rsid w:val="00BC754F"/>
    <w:rsid w:val="00BD0017"/>
    <w:rsid w:val="00BD4F19"/>
    <w:rsid w:val="00BE4143"/>
    <w:rsid w:val="00BE5CF1"/>
    <w:rsid w:val="00BE7780"/>
    <w:rsid w:val="00C0696B"/>
    <w:rsid w:val="00C130E3"/>
    <w:rsid w:val="00C209E3"/>
    <w:rsid w:val="00C40F83"/>
    <w:rsid w:val="00C45D13"/>
    <w:rsid w:val="00C62290"/>
    <w:rsid w:val="00C64734"/>
    <w:rsid w:val="00C97F62"/>
    <w:rsid w:val="00CC69C4"/>
    <w:rsid w:val="00CF18AB"/>
    <w:rsid w:val="00CF5E2B"/>
    <w:rsid w:val="00D04F60"/>
    <w:rsid w:val="00D05E4C"/>
    <w:rsid w:val="00D07491"/>
    <w:rsid w:val="00D1404E"/>
    <w:rsid w:val="00D2475B"/>
    <w:rsid w:val="00D331A7"/>
    <w:rsid w:val="00D357DF"/>
    <w:rsid w:val="00D36078"/>
    <w:rsid w:val="00D543F4"/>
    <w:rsid w:val="00D74BC4"/>
    <w:rsid w:val="00D81C9D"/>
    <w:rsid w:val="00D9521D"/>
    <w:rsid w:val="00DA06AB"/>
    <w:rsid w:val="00DA2767"/>
    <w:rsid w:val="00DA2B42"/>
    <w:rsid w:val="00DB0281"/>
    <w:rsid w:val="00DB2B3F"/>
    <w:rsid w:val="00DB4376"/>
    <w:rsid w:val="00DB4829"/>
    <w:rsid w:val="00DC1C79"/>
    <w:rsid w:val="00DD62B4"/>
    <w:rsid w:val="00DE175D"/>
    <w:rsid w:val="00E03442"/>
    <w:rsid w:val="00E04DB6"/>
    <w:rsid w:val="00E1622B"/>
    <w:rsid w:val="00E20C9A"/>
    <w:rsid w:val="00E26C7A"/>
    <w:rsid w:val="00E3766F"/>
    <w:rsid w:val="00E52417"/>
    <w:rsid w:val="00E57DC3"/>
    <w:rsid w:val="00E65AF4"/>
    <w:rsid w:val="00E74EB1"/>
    <w:rsid w:val="00E7707F"/>
    <w:rsid w:val="00E84677"/>
    <w:rsid w:val="00E935C6"/>
    <w:rsid w:val="00EB3102"/>
    <w:rsid w:val="00EB525A"/>
    <w:rsid w:val="00ED13EA"/>
    <w:rsid w:val="00ED2405"/>
    <w:rsid w:val="00F11305"/>
    <w:rsid w:val="00F16B45"/>
    <w:rsid w:val="00F2045A"/>
    <w:rsid w:val="00F23110"/>
    <w:rsid w:val="00F31743"/>
    <w:rsid w:val="00F66DCD"/>
    <w:rsid w:val="00F86224"/>
    <w:rsid w:val="00FC1024"/>
    <w:rsid w:val="00FC70A4"/>
    <w:rsid w:val="00FE3AC1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46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instytut.com.p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instytut.com.pl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mtomsia@instytut.com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instytut.com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10</Pages>
  <Words>872</Words>
  <Characters>5232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10</cp:revision>
  <cp:lastPrinted>2015-02-26T18:02:00Z</cp:lastPrinted>
  <dcterms:created xsi:type="dcterms:W3CDTF">2015-04-20T07:15:00Z</dcterms:created>
  <dcterms:modified xsi:type="dcterms:W3CDTF">2015-04-22T11:13:00Z</dcterms:modified>
</cp:coreProperties>
</file>